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g" ContentType="image/jp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0"/>
          <w:szCs w:val="0"/>
        </w:rPr>
      </w:pPr>
      <w:rPr/>
      <w:r>
        <w:rPr/>
        <w:pict>
          <v:group style="position:absolute;margin-left:0pt;margin-top:100.759003pt;width:841.890015pt;height:494.517pt;mso-position-horizontal-relative:page;mso-position-vertical-relative:page;z-index:-3510" coordorigin="0,2015" coordsize="16838,9890">
            <v:group style="position:absolute;left:0;top:11302;width:13606;height:603" coordorigin="0,11302" coordsize="13606,603">
              <v:shape style="position:absolute;left:0;top:11302;width:13606;height:603" coordorigin="0,11302" coordsize="13606,603" path="m0,11906l13606,11906,13606,11302,0,11302,0,11906e" filled="t" fillcolor="#E6E7E8" stroked="f">
                <v:path arrowok="t"/>
                <v:fill/>
              </v:shape>
            </v:group>
            <v:group style="position:absolute;left:13742;top:11302;width:3095;height:603" coordorigin="13742,11302" coordsize="3095,603">
              <v:shape style="position:absolute;left:13742;top:11302;width:3095;height:603" coordorigin="13742,11302" coordsize="3095,603" path="m13742,11906l16838,11906,16838,11302,13742,11302,13742,11906e" filled="t" fillcolor="#D1D3D4" stroked="f">
                <v:path arrowok="t"/>
                <v:fill/>
              </v:shape>
              <v:shape style="position:absolute;left:10654;top:2899;width:5623;height:2103" type="#_x0000_t75">
                <v:imagedata r:id="rId7" o:title=""/>
              </v:shape>
              <v:shape style="position:absolute;left:10654;top:4997;width:5623;height:2105" type="#_x0000_t75">
                <v:imagedata r:id="rId8" o:title=""/>
              </v:shape>
              <v:shape style="position:absolute;left:10654;top:7097;width:5623;height:2107" type="#_x0000_t75">
                <v:imagedata r:id="rId9" o:title=""/>
              </v:shape>
              <v:shape style="position:absolute;left:10654;top:9200;width:5623;height:2103" type="#_x0000_t75">
                <v:imagedata r:id="rId10" o:title=""/>
              </v:shape>
              <v:shape style="position:absolute;left:7003;top:2015;width:3651;height:3635" type="#_x0000_t75">
                <v:imagedata r:id="rId11" o:title=""/>
              </v:shape>
            </v:group>
            <w10:wrap type="none"/>
          </v:group>
        </w:pict>
      </w:r>
      <w:r>
        <w:rPr/>
        <w:pict>
          <v:shape style="position:absolute;margin-left:0pt;margin-top:.001001pt;width:841.89pt;height:85.039pt;mso-position-horizontal-relative:page;mso-position-vertical-relative:page;z-index:-3509" type="#_x0000_t75">
            <v:imagedata r:id="rId12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1.362202pt;margin-top:220.147705pt;width:270.542013pt;height:217.3217pt;mso-position-horizontal-relative:page;mso-position-vertical-relative:page;z-index:-3508" type="#_x0000_t202" filled="f" stroked="f">
            <v:textbox inset="0,0,0,0">
              <w:txbxContent>
                <w:p>
                  <w:pPr>
                    <w:spacing w:before="0" w:after="0" w:line="649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60"/>
                      <w:szCs w:val="6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60"/>
                      <w:szCs w:val="60"/>
                      <w:color w:val="004843"/>
                      <w:spacing w:val="-16"/>
                      <w:w w:val="100"/>
                      <w:b/>
                      <w:bCs/>
                      <w:position w:val="3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60"/>
                      <w:szCs w:val="60"/>
                      <w:color w:val="004843"/>
                      <w:spacing w:val="0"/>
                      <w:w w:val="100"/>
                      <w:b/>
                      <w:bCs/>
                      <w:position w:val="3"/>
                    </w:rPr>
                    <w:t>achcurriculum</w:t>
                  </w:r>
                  <w:r>
                    <w:rPr>
                      <w:rFonts w:ascii="Calibri" w:hAnsi="Calibri" w:cs="Calibri" w:eastAsia="Calibri"/>
                      <w:sz w:val="60"/>
                      <w:szCs w:val="60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720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60"/>
                      <w:szCs w:val="6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60"/>
                      <w:szCs w:val="60"/>
                      <w:color w:val="004843"/>
                      <w:spacing w:val="0"/>
                      <w:w w:val="100"/>
                      <w:b/>
                      <w:bCs/>
                      <w:position w:val="2"/>
                    </w:rPr>
                    <w:t>Chemie</w:t>
                  </w:r>
                  <w:r>
                    <w:rPr>
                      <w:rFonts w:ascii="Calibri" w:hAnsi="Calibri" w:cs="Calibri" w:eastAsia="Calibri"/>
                      <w:sz w:val="60"/>
                      <w:szCs w:val="60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7" w:after="0" w:line="240" w:lineRule="exact"/>
                    <w:jc w:val="left"/>
                    <w:rPr>
                      <w:sz w:val="24"/>
                      <w:szCs w:val="24"/>
                    </w:rPr>
                  </w:pPr>
                  <w:rPr/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spacing w:before="0" w:after="0" w:line="240" w:lineRule="auto"/>
                    <w:ind w:left="20" w:right="-20"/>
                    <w:jc w:val="left"/>
                    <w:rPr>
                      <w:rFonts w:ascii="Calibri" w:hAnsi="Calibri" w:cs="Calibri" w:eastAsia="Calibri"/>
                      <w:sz w:val="47"/>
                      <w:szCs w:val="47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47"/>
                      <w:szCs w:val="47"/>
                      <w:color w:val="004843"/>
                      <w:w w:val="101"/>
                      <w:b/>
                      <w:bCs/>
                    </w:rPr>
                    <w:t>No</w:t>
                  </w:r>
                  <w:r>
                    <w:rPr>
                      <w:rFonts w:ascii="Calibri" w:hAnsi="Calibri" w:cs="Calibri" w:eastAsia="Calibri"/>
                      <w:sz w:val="47"/>
                      <w:szCs w:val="47"/>
                      <w:color w:val="004843"/>
                      <w:spacing w:val="-6"/>
                      <w:w w:val="101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47"/>
                      <w:szCs w:val="47"/>
                      <w:color w:val="004843"/>
                      <w:spacing w:val="0"/>
                      <w:w w:val="101"/>
                      <w:b/>
                      <w:bCs/>
                    </w:rPr>
                    <w:t>drhein-</w:t>
                  </w:r>
                  <w:r>
                    <w:rPr>
                      <w:rFonts w:ascii="Calibri" w:hAnsi="Calibri" w:cs="Calibri" w:eastAsia="Calibri"/>
                      <w:sz w:val="47"/>
                      <w:szCs w:val="47"/>
                      <w:color w:val="004843"/>
                      <w:spacing w:val="-17"/>
                      <w:w w:val="101"/>
                      <w:b/>
                      <w:bCs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47"/>
                      <w:szCs w:val="47"/>
                      <w:color w:val="004843"/>
                      <w:spacing w:val="0"/>
                      <w:w w:val="101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47"/>
                      <w:szCs w:val="47"/>
                      <w:color w:val="004843"/>
                      <w:spacing w:val="-5"/>
                      <w:w w:val="101"/>
                      <w:b/>
                      <w:bCs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47"/>
                      <w:szCs w:val="47"/>
                      <w:color w:val="004843"/>
                      <w:spacing w:val="0"/>
                      <w:w w:val="96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47"/>
                      <w:szCs w:val="47"/>
                      <w:color w:val="004843"/>
                      <w:spacing w:val="-8"/>
                      <w:w w:val="96"/>
                      <w:b/>
                      <w:bCs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47"/>
                      <w:szCs w:val="47"/>
                      <w:color w:val="004843"/>
                      <w:spacing w:val="0"/>
                      <w:w w:val="101"/>
                      <w:b/>
                      <w:bCs/>
                    </w:rPr>
                    <w:t>alen</w:t>
                  </w:r>
                  <w:r>
                    <w:rPr>
                      <w:rFonts w:ascii="Calibri" w:hAnsi="Calibri" w:cs="Calibri" w:eastAsia="Calibri"/>
                      <w:sz w:val="47"/>
                      <w:szCs w:val="47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540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47"/>
                      <w:szCs w:val="47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47"/>
                      <w:szCs w:val="47"/>
                      <w:color w:val="004843"/>
                      <w:spacing w:val="0"/>
                      <w:w w:val="100"/>
                      <w:b/>
                      <w:bCs/>
                      <w:position w:val="2"/>
                    </w:rPr>
                    <w:t>Chemie</w:t>
                  </w:r>
                  <w:r>
                    <w:rPr>
                      <w:rFonts w:ascii="Calibri" w:hAnsi="Calibri" w:cs="Calibri" w:eastAsia="Calibri"/>
                      <w:sz w:val="47"/>
                      <w:szCs w:val="47"/>
                      <w:color w:val="004843"/>
                      <w:spacing w:val="15"/>
                      <w:w w:val="100"/>
                      <w:b/>
                      <w:bCs/>
                      <w:position w:val="2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47"/>
                      <w:szCs w:val="47"/>
                      <w:color w:val="004843"/>
                      <w:spacing w:val="0"/>
                      <w:w w:val="101"/>
                      <w:b/>
                      <w:bCs/>
                      <w:position w:val="2"/>
                    </w:rPr>
                    <w:t>Ei</w:t>
                  </w:r>
                  <w:r>
                    <w:rPr>
                      <w:rFonts w:ascii="Calibri" w:hAnsi="Calibri" w:cs="Calibri" w:eastAsia="Calibri"/>
                      <w:sz w:val="47"/>
                      <w:szCs w:val="47"/>
                      <w:color w:val="004843"/>
                      <w:spacing w:val="-2"/>
                      <w:w w:val="101"/>
                      <w:b/>
                      <w:bCs/>
                      <w:position w:val="2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47"/>
                      <w:szCs w:val="47"/>
                      <w:color w:val="004843"/>
                      <w:spacing w:val="0"/>
                      <w:w w:val="101"/>
                      <w:b/>
                      <w:bCs/>
                      <w:position w:val="2"/>
                    </w:rPr>
                    <w:t>führungsphase</w:t>
                  </w:r>
                  <w:r>
                    <w:rPr>
                      <w:rFonts w:ascii="Calibri" w:hAnsi="Calibri" w:cs="Calibri" w:eastAsia="Calibri"/>
                      <w:sz w:val="47"/>
                      <w:szCs w:val="47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3" w:after="0" w:line="100" w:lineRule="exact"/>
                    <w:jc w:val="left"/>
                    <w:rPr>
                      <w:sz w:val="10"/>
                      <w:szCs w:val="10"/>
                    </w:rPr>
                  </w:pPr>
                  <w:rPr/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20" w:right="-86"/>
                    <w:jc w:val="left"/>
                    <w:rPr>
                      <w:rFonts w:ascii="Calibri" w:hAnsi="Calibri" w:cs="Calibri" w:eastAsia="Calibri"/>
                      <w:sz w:val="36"/>
                      <w:szCs w:val="3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36"/>
                      <w:szCs w:val="36"/>
                      <w:color w:val="505354"/>
                      <w:spacing w:val="0"/>
                      <w:w w:val="100"/>
                    </w:rPr>
                    <w:t>Chemie</w:t>
                  </w:r>
                  <w:r>
                    <w:rPr>
                      <w:rFonts w:ascii="Calibri" w:hAnsi="Calibri" w:cs="Calibri" w:eastAsia="Calibri"/>
                      <w:sz w:val="36"/>
                      <w:szCs w:val="36"/>
                      <w:color w:val="505354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36"/>
                      <w:szCs w:val="36"/>
                      <w:color w:val="505354"/>
                      <w:spacing w:val="0"/>
                      <w:w w:val="100"/>
                    </w:rPr>
                    <w:t>No</w:t>
                  </w:r>
                  <w:r>
                    <w:rPr>
                      <w:rFonts w:ascii="Calibri" w:hAnsi="Calibri" w:cs="Calibri" w:eastAsia="Calibri"/>
                      <w:sz w:val="36"/>
                      <w:szCs w:val="36"/>
                      <w:color w:val="505354"/>
                      <w:spacing w:val="-5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36"/>
                      <w:szCs w:val="36"/>
                      <w:color w:val="505354"/>
                      <w:spacing w:val="0"/>
                      <w:w w:val="100"/>
                    </w:rPr>
                    <w:t>drhein-</w:t>
                  </w:r>
                  <w:r>
                    <w:rPr>
                      <w:rFonts w:ascii="Calibri" w:hAnsi="Calibri" w:cs="Calibri" w:eastAsia="Calibri"/>
                      <w:sz w:val="36"/>
                      <w:szCs w:val="36"/>
                      <w:color w:val="505354"/>
                      <w:spacing w:val="-13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36"/>
                      <w:szCs w:val="36"/>
                      <w:color w:val="505354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36"/>
                      <w:szCs w:val="36"/>
                      <w:color w:val="505354"/>
                      <w:spacing w:val="-4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36"/>
                      <w:szCs w:val="36"/>
                      <w:color w:val="505354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36"/>
                      <w:szCs w:val="36"/>
                      <w:color w:val="505354"/>
                      <w:spacing w:val="-7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36"/>
                      <w:szCs w:val="36"/>
                      <w:color w:val="505354"/>
                      <w:spacing w:val="0"/>
                      <w:w w:val="100"/>
                    </w:rPr>
                    <w:t>alen</w:t>
                  </w:r>
                  <w:r>
                    <w:rPr>
                      <w:rFonts w:ascii="Calibri" w:hAnsi="Calibri" w:cs="Calibri" w:eastAsia="Calibri"/>
                      <w:sz w:val="36"/>
                      <w:szCs w:val="36"/>
                      <w:color w:val="505354"/>
                      <w:spacing w:val="-1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36"/>
                      <w:szCs w:val="36"/>
                      <w:color w:val="505354"/>
                      <w:spacing w:val="0"/>
                      <w:w w:val="100"/>
                    </w:rPr>
                    <w:t>–</w:t>
                  </w:r>
                  <w:r>
                    <w:rPr>
                      <w:rFonts w:ascii="Calibri" w:hAnsi="Calibri" w:cs="Calibri" w:eastAsia="Calibri"/>
                      <w:sz w:val="36"/>
                      <w:szCs w:val="36"/>
                      <w:color w:val="505354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36"/>
                      <w:szCs w:val="36"/>
                      <w:color w:val="505354"/>
                      <w:spacing w:val="0"/>
                      <w:w w:val="100"/>
                    </w:rPr>
                    <w:t>Sek</w:t>
                  </w:r>
                  <w:r>
                    <w:rPr>
                      <w:rFonts w:ascii="Calibri" w:hAnsi="Calibri" w:cs="Calibri" w:eastAsia="Calibri"/>
                      <w:sz w:val="36"/>
                      <w:szCs w:val="36"/>
                      <w:color w:val="505354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36"/>
                      <w:szCs w:val="36"/>
                      <w:color w:val="505354"/>
                      <w:spacing w:val="0"/>
                      <w:w w:val="100"/>
                    </w:rPr>
                    <w:t>II</w:t>
                  </w:r>
                  <w:r>
                    <w:rPr>
                      <w:rFonts w:ascii="Calibri" w:hAnsi="Calibri" w:cs="Calibri" w:eastAsia="Calibri"/>
                      <w:sz w:val="36"/>
                      <w:szCs w:val="36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432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36"/>
                      <w:szCs w:val="3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36"/>
                      <w:szCs w:val="36"/>
                      <w:color w:val="505354"/>
                      <w:spacing w:val="0"/>
                      <w:w w:val="100"/>
                      <w:position w:val="1"/>
                    </w:rPr>
                    <w:t>Chemie</w:t>
                  </w:r>
                  <w:r>
                    <w:rPr>
                      <w:rFonts w:ascii="Calibri" w:hAnsi="Calibri" w:cs="Calibri" w:eastAsia="Calibri"/>
                      <w:sz w:val="36"/>
                      <w:szCs w:val="36"/>
                      <w:color w:val="505354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36"/>
                      <w:szCs w:val="36"/>
                      <w:color w:val="505354"/>
                      <w:spacing w:val="0"/>
                      <w:w w:val="100"/>
                      <w:position w:val="1"/>
                    </w:rPr>
                    <w:t>Ei</w:t>
                  </w:r>
                  <w:r>
                    <w:rPr>
                      <w:rFonts w:ascii="Calibri" w:hAnsi="Calibri" w:cs="Calibri" w:eastAsia="Calibri"/>
                      <w:sz w:val="36"/>
                      <w:szCs w:val="36"/>
                      <w:color w:val="505354"/>
                      <w:spacing w:val="-2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36"/>
                      <w:szCs w:val="36"/>
                      <w:color w:val="505354"/>
                      <w:spacing w:val="0"/>
                      <w:w w:val="100"/>
                      <w:position w:val="1"/>
                    </w:rPr>
                    <w:t>führungsphase</w:t>
                  </w:r>
                  <w:r>
                    <w:rPr>
                      <w:rFonts w:ascii="Calibri" w:hAnsi="Calibri" w:cs="Calibri" w:eastAsia="Calibri"/>
                      <w:sz w:val="36"/>
                      <w:szCs w:val="36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40" w:lineRule="auto"/>
                    <w:ind w:left="20" w:right="-20"/>
                    <w:jc w:val="left"/>
                    <w:rPr>
                      <w:rFonts w:ascii="Calibri" w:hAnsi="Calibri" w:cs="Calibri" w:eastAsia="Calibri"/>
                      <w:sz w:val="36"/>
                      <w:szCs w:val="3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36"/>
                      <w:szCs w:val="36"/>
                      <w:color w:val="505354"/>
                      <w:spacing w:val="0"/>
                      <w:w w:val="100"/>
                    </w:rPr>
                    <w:t>ISBN</w:t>
                  </w:r>
                  <w:r>
                    <w:rPr>
                      <w:rFonts w:ascii="Calibri" w:hAnsi="Calibri" w:cs="Calibri" w:eastAsia="Calibri"/>
                      <w:sz w:val="36"/>
                      <w:szCs w:val="36"/>
                      <w:color w:val="505354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36"/>
                      <w:szCs w:val="36"/>
                      <w:color w:val="505354"/>
                      <w:spacing w:val="0"/>
                      <w:w w:val="100"/>
                    </w:rPr>
                    <w:t>978-3-661-</w:t>
                  </w:r>
                  <w:r>
                    <w:rPr>
                      <w:rFonts w:ascii="Calibri" w:hAnsi="Calibri" w:cs="Calibri" w:eastAsia="Calibri"/>
                      <w:sz w:val="36"/>
                      <w:szCs w:val="36"/>
                      <w:color w:val="505354"/>
                      <w:spacing w:val="0"/>
                      <w:w w:val="100"/>
                      <w:b/>
                      <w:bCs/>
                    </w:rPr>
                    <w:t>06001</w:t>
                  </w:r>
                  <w:r>
                    <w:rPr>
                      <w:rFonts w:ascii="Calibri" w:hAnsi="Calibri" w:cs="Calibri" w:eastAsia="Calibri"/>
                      <w:sz w:val="36"/>
                      <w:szCs w:val="36"/>
                      <w:color w:val="505354"/>
                      <w:spacing w:val="0"/>
                      <w:w w:val="100"/>
                    </w:rPr>
                    <w:t>-9</w:t>
                  </w:r>
                  <w:r>
                    <w:rPr>
                      <w:rFonts w:ascii="Calibri" w:hAnsi="Calibri" w:cs="Calibri" w:eastAsia="Calibri"/>
                      <w:sz w:val="36"/>
                      <w:szCs w:val="3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2.93457pt;margin-top:572.366394pt;width:79.323911pt;height:12pt;mso-position-horizontal-relative:page;mso-position-vertical-relative:page;z-index:-3507" type="#_x0000_t202" filled="f" stroked="f">
            <v:textbox inset="0,0,0,0">
              <w:txbxContent>
                <w:p>
                  <w:pPr>
                    <w:spacing w:before="0" w:after="0" w:line="230" w:lineRule="exact"/>
                    <w:ind w:left="20" w:right="-5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hyperlink r:id="rId13">
                    <w:r>
                      <w:rPr>
                        <w:rFonts w:ascii="Calibri" w:hAnsi="Calibri" w:cs="Calibri" w:eastAsia="Calibri"/>
                        <w:sz w:val="20"/>
                        <w:szCs w:val="20"/>
                        <w:color w:val="231F20"/>
                        <w:spacing w:val="1"/>
                        <w:w w:val="100"/>
                        <w:position w:val="1"/>
                      </w:rPr>
                      <w:t>w</w:t>
                    </w:r>
                    <w:r>
                      <w:rPr>
                        <w:rFonts w:ascii="Calibri" w:hAnsi="Calibri" w:cs="Calibri" w:eastAsia="Calibri"/>
                        <w:sz w:val="20"/>
                        <w:szCs w:val="20"/>
                        <w:color w:val="231F20"/>
                        <w:spacing w:val="1"/>
                        <w:w w:val="100"/>
                        <w:position w:val="1"/>
                      </w:rPr>
                      <w:t>w</w:t>
                    </w:r>
                    <w:r>
                      <w:rPr>
                        <w:rFonts w:ascii="Calibri" w:hAnsi="Calibri" w:cs="Calibri" w:eastAsia="Calibri"/>
                        <w:sz w:val="20"/>
                        <w:szCs w:val="20"/>
                        <w:color w:val="231F20"/>
                        <w:spacing w:val="-13"/>
                        <w:w w:val="100"/>
                        <w:position w:val="1"/>
                      </w:rPr>
                      <w:t>w</w:t>
                    </w:r>
                    <w:r>
                      <w:rPr>
                        <w:rFonts w:ascii="Calibri" w:hAnsi="Calibri" w:cs="Calibri" w:eastAsia="Calibri"/>
                        <w:sz w:val="20"/>
                        <w:szCs w:val="20"/>
                        <w:color w:val="231F20"/>
                        <w:spacing w:val="0"/>
                        <w:w w:val="100"/>
                        <w:position w:val="1"/>
                      </w:rPr>
                      <w:t>.ccbuchne</w:t>
                    </w:r>
                    <w:r>
                      <w:rPr>
                        <w:rFonts w:ascii="Calibri" w:hAnsi="Calibri" w:cs="Calibri" w:eastAsia="Calibri"/>
                        <w:sz w:val="20"/>
                        <w:szCs w:val="20"/>
                        <w:color w:val="231F20"/>
                        <w:spacing w:val="-20"/>
                        <w:w w:val="100"/>
                        <w:position w:val="1"/>
                      </w:rPr>
                      <w:t>r</w:t>
                    </w:r>
                    <w:r>
                      <w:rPr>
                        <w:rFonts w:ascii="Calibri" w:hAnsi="Calibri" w:cs="Calibri" w:eastAsia="Calibri"/>
                        <w:sz w:val="20"/>
                        <w:szCs w:val="20"/>
                        <w:color w:val="231F20"/>
                        <w:spacing w:val="0"/>
                        <w:w w:val="100"/>
                        <w:position w:val="1"/>
                      </w:rPr>
                      <w:t>.de</w:t>
                    </w:r>
                    <w:r>
                      <w:rPr>
                        <w:rFonts w:ascii="Calibri" w:hAnsi="Calibri" w:cs="Calibri" w:eastAsia="Calibri"/>
                        <w:sz w:val="20"/>
                        <w:szCs w:val="20"/>
                        <w:color w:val="000000"/>
                        <w:spacing w:val="0"/>
                        <w:w w:val="100"/>
                        <w:position w:val="0"/>
                      </w:rPr>
                    </w:r>
                  </w:hyperlink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9.094501pt;margin-top:572.858215pt;width:243.086947pt;height:13.078174pt;mso-position-horizontal-relative:page;mso-position-vertical-relative:page;z-index:-3506" type="#_x0000_t202" filled="f" stroked="f">
            <v:textbox inset="0,0,0,0">
              <w:txbxContent>
                <w:p>
                  <w:pPr>
                    <w:spacing w:before="0" w:after="0" w:line="251" w:lineRule="exact"/>
                    <w:ind w:left="20" w:right="-53"/>
                    <w:jc w:val="left"/>
                    <w:tabs>
                      <w:tab w:pos="880" w:val="left"/>
                    </w:tabs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b/>
                      <w:bCs/>
                      <w:position w:val="2"/>
                    </w:rPr>
                    <w:t>Chemie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26"/>
                      <w:w w:val="100"/>
                      <w:b/>
                      <w:bCs/>
                      <w:position w:val="2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b/>
                      <w:bCs/>
                      <w:position w:val="2"/>
                    </w:rPr>
                    <w:tab/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b/>
                      <w:bCs/>
                      <w:position w:val="2"/>
                    </w:rPr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–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Das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neue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Leh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1"/>
                      <w:w w:val="100"/>
                      <w:position w:val="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  <w:position w:val="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erk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für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Chemie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am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  <w:position w:val="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ymnasium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type w:val="continuous"/>
          <w:pgSz w:w="16840" w:h="11920" w:orient="landscape"/>
          <w:pgMar w:top="1080" w:bottom="280" w:left="2420" w:right="2420"/>
        </w:sectPr>
      </w:pPr>
      <w:rPr/>
    </w:p>
    <w:p>
      <w:pPr>
        <w:rPr>
          <w:sz w:val="0"/>
          <w:szCs w:val="0"/>
        </w:rPr>
      </w:pPr>
      <w:rPr/>
      <w:r>
        <w:rPr/>
        <w:pict>
          <v:group style="position:absolute;margin-left:62.362202pt;margin-top:39.935699pt;width:717.165pt;height:.1pt;mso-position-horizontal-relative:page;mso-position-vertical-relative:page;z-index:-3505" coordorigin="1247,799" coordsize="14343,2">
            <v:shape style="position:absolute;left:1247;top:799;width:14343;height:2" coordorigin="1247,799" coordsize="14343,0" path="m1247,799l15591,799e" filled="f" stroked="t" strokeweight=".5pt" strokecolor="#939598">
              <v:path arrowok="t"/>
            </v:shape>
          </v:group>
          <w10:wrap type="none"/>
        </w:pict>
      </w:r>
      <w:r>
        <w:rPr/>
        <w:pict>
          <v:group style="position:absolute;margin-left:0pt;margin-top:565.106995pt;width:680.315pt;height:30.169pt;mso-position-horizontal-relative:page;mso-position-vertical-relative:page;z-index:-3504" coordorigin="0,11302" coordsize="13606,603">
            <v:shape style="position:absolute;left:0;top:11302;width:13606;height:603" coordorigin="0,11302" coordsize="13606,603" path="m0,11906l13606,11906,13606,11302,0,11302,0,11906e" filled="t" fillcolor="#E6E7E8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687.117981pt;margin-top:565.106018pt;width:154.771pt;height:30.17pt;mso-position-horizontal-relative:page;mso-position-vertical-relative:page;z-index:-3503" coordorigin="13742,11302" coordsize="3095,603">
            <v:shape style="position:absolute;left:13742;top:11302;width:3095;height:603" coordorigin="13742,11302" coordsize="3095,603" path="m13742,11906l16838,11906,16838,11302,13742,11302,13742,11906e" filled="t" fillcolor="#D1D3D4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62.361801pt;margin-top:446.505188pt;width:6.334pt;height:7.314pt;mso-position-horizontal-relative:page;mso-position-vertical-relative:page;z-index:-3502" coordorigin="1247,8930" coordsize="127,146">
            <v:shape style="position:absolute;left:1247;top:8930;width:127;height:146" coordorigin="1247,8930" coordsize="127,146" path="m1247,8930l1247,9076,1374,9003,1247,8930e" filled="t" fillcolor="#396F87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62.361801pt;margin-top:459.7052pt;width:6.334pt;height:7.314pt;mso-position-horizontal-relative:page;mso-position-vertical-relative:page;z-index:-3501" coordorigin="1247,9194" coordsize="127,146">
            <v:shape style="position:absolute;left:1247;top:9194;width:127;height:146" coordorigin="1247,9194" coordsize="127,146" path="m1247,9194l1247,9340,1374,9267,1247,9194e" filled="t" fillcolor="#396F87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62.361801pt;margin-top:486.105316pt;width:6.334pt;height:7.314pt;mso-position-horizontal-relative:page;mso-position-vertical-relative:page;z-index:-3500" coordorigin="1247,9722" coordsize="127,146">
            <v:shape style="position:absolute;left:1247;top:9722;width:127;height:146" coordorigin="1247,9722" coordsize="127,146" path="m1247,9722l1247,9868,1374,9795,1247,9722e" filled="t" fillcolor="#396F87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62.361801pt;margin-top:512.505188pt;width:6.334pt;height:7.314pt;mso-position-horizontal-relative:page;mso-position-vertical-relative:page;z-index:-3499" coordorigin="1247,10250" coordsize="127,146">
            <v:shape style="position:absolute;left:1247;top:10250;width:127;height:146" coordorigin="1247,10250" coordsize="127,146" path="m1247,10250l1247,10396,1374,10323,1247,10250e" filled="t" fillcolor="#396F87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305.716187pt;margin-top:76.905304pt;width:6.334pt;height:7.314pt;mso-position-horizontal-relative:page;mso-position-vertical-relative:page;z-index:-3498" coordorigin="6114,1538" coordsize="127,146">
            <v:shape style="position:absolute;left:6114;top:1538;width:127;height:146" coordorigin="6114,1538" coordsize="127,146" path="m6114,1538l6114,1684,6241,1611,6114,1538e" filled="t" fillcolor="#396F87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305.716187pt;margin-top:103.305199pt;width:6.334pt;height:7.314pt;mso-position-horizontal-relative:page;mso-position-vertical-relative:page;z-index:-3497" coordorigin="6114,2066" coordsize="127,146">
            <v:shape style="position:absolute;left:6114;top:2066;width:127;height:146" coordorigin="6114,2066" coordsize="127,146" path="m6114,2066l6114,2212,6241,2139,6114,2066e" filled="t" fillcolor="#396F87" stroked="f">
              <v:path arrowok="t"/>
              <v:fill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1.362202pt;margin-top:25.456701pt;width:35.230002pt;height:12pt;mso-position-horizontal-relative:page;mso-position-vertical-relative:page;z-index:-3496" type="#_x0000_t202" filled="f" stroked="f">
            <v:textbox inset="0,0,0,0">
              <w:txbxContent>
                <w:p>
                  <w:pPr>
                    <w:spacing w:before="0" w:after="0" w:line="230" w:lineRule="exact"/>
                    <w:ind w:left="20" w:right="-5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8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1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2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ort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73.459229pt;margin-top:25.456301pt;width:7.06836pt;height:12pt;mso-position-horizontal-relative:page;mso-position-vertical-relative:page;z-index:-3495" type="#_x0000_t202" filled="f" stroked="f">
            <v:textbox inset="0,0,0,0">
              <w:txbxContent>
                <w:p>
                  <w:pPr>
                    <w:spacing w:before="0" w:after="0" w:line="230" w:lineRule="exact"/>
                    <w:ind w:left="20" w:right="-5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1.3512pt;margin-top:74.638901pt;width:228.435011pt;height:224.2pt;mso-position-horizontal-relative:page;mso-position-vertical-relative:page;z-index:-3494" type="#_x0000_t202" filled="f" stroked="f">
            <v:textbox inset="0,0,0,0">
              <w:txbxContent>
                <w:p>
                  <w:pPr>
                    <w:spacing w:before="0" w:after="0" w:line="251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Seit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dem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Schuljahr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2019/20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gilt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der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neue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4"/>
                      <w:w w:val="100"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ern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8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64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pla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4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fü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4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di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5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Se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5"/>
                      <w:w w:val="100"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unda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6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5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tu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8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5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4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Chemi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4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201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9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3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5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No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5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64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rhein-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10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5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6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ale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1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4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de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4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5./6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4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Klass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4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he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7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4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5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achsend.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64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Gep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5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ä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3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wi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der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4"/>
                      <w:w w:val="100"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ernlehrplan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du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ch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die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4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äzise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64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Besch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eibung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4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achlicher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Inhal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4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achlicher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64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4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3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5"/>
                      <w:w w:val="100"/>
                      <w:position w:val="1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esse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(Ausschärfung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der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6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achlich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7"/>
                      <w:w w:val="100"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eit),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die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Be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64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rüc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sic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tigung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6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on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Ge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3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altungsspiel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4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äumen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64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den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1"/>
                      <w:w w:val="100"/>
                      <w:position w:val="1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ug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1"/>
                      <w:w w:val="100"/>
                      <w:position w:val="1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4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achübe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6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enden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95BC45"/>
                      <w:spacing w:val="0"/>
                      <w:w w:val="100"/>
                      <w:b/>
                      <w:bCs/>
                      <w:position w:val="1"/>
                    </w:rPr>
                    <w:t>Que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95BC45"/>
                      <w:spacing w:val="-3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95BC45"/>
                      <w:spacing w:val="0"/>
                      <w:w w:val="100"/>
                      <w:b/>
                      <w:bCs/>
                      <w:position w:val="1"/>
                    </w:rPr>
                    <w:t>schnitts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95BC45"/>
                      <w:spacing w:val="0"/>
                      <w:w w:val="100"/>
                      <w:b/>
                      <w:bCs/>
                      <w:position w:val="1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64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95BC45"/>
                      <w:spacing w:val="0"/>
                      <w:w w:val="100"/>
                      <w:b/>
                      <w:bCs/>
                      <w:position w:val="1"/>
                    </w:rPr>
                    <w:t>au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95BC45"/>
                      <w:spacing w:val="-4"/>
                      <w:w w:val="100"/>
                      <w:b/>
                      <w:bCs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95BC45"/>
                      <w:spacing w:val="-4"/>
                      <w:w w:val="100"/>
                      <w:b/>
                      <w:bCs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95BC45"/>
                      <w:spacing w:val="0"/>
                      <w:w w:val="100"/>
                      <w:b/>
                      <w:bCs/>
                      <w:position w:val="1"/>
                    </w:rPr>
                    <w:t>aben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95BC45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Schule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erric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(z.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B.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Bildung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64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der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digi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3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alen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8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elt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Medienbildung;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Bildung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für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64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nachhalti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9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twicklung).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Mit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dem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4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6"/>
                      <w:w w:val="100"/>
                      <w:b/>
                      <w:bCs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b/>
                      <w:bCs/>
                      <w:position w:val="1"/>
                    </w:rPr>
                    <w:t>ern-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64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b/>
                      <w:bCs/>
                      <w:position w:val="1"/>
                    </w:rPr>
                    <w:t>lehrpla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4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b/>
                      <w:bCs/>
                      <w:position w:val="1"/>
                    </w:rPr>
                    <w:t>Chemi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5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b/>
                      <w:bCs/>
                      <w:position w:val="1"/>
                    </w:rPr>
                    <w:t>fü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5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b/>
                      <w:bCs/>
                      <w:position w:val="1"/>
                    </w:rPr>
                    <w:t>di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4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b/>
                      <w:bCs/>
                      <w:position w:val="1"/>
                    </w:rPr>
                    <w:t>Se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5"/>
                      <w:w w:val="100"/>
                      <w:b/>
                      <w:bCs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b/>
                      <w:bCs/>
                      <w:position w:val="1"/>
                    </w:rPr>
                    <w:t>unda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5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5"/>
                      <w:w w:val="100"/>
                      <w:b/>
                      <w:bCs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b/>
                      <w:bCs/>
                      <w:position w:val="1"/>
                    </w:rPr>
                    <w:t>tu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6"/>
                      <w:w w:val="100"/>
                      <w:b/>
                      <w:bCs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4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2022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64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No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3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drhein-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8"/>
                      <w:w w:val="100"/>
                      <w:b/>
                      <w:bCs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b/>
                      <w:bCs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4"/>
                      <w:w w:val="100"/>
                      <w:b/>
                      <w:bCs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alen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7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wi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dies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der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führungs-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64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phase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ab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dem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Schuljahr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2022/23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he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4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achsend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64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für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die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gymnasiale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Obe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4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tu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5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Berüc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sic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64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gung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der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Basis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6"/>
                      <w:w w:val="100"/>
                      <w:b/>
                      <w:bCs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on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4"/>
                      <w:w w:val="100"/>
                      <w:b/>
                      <w:bCs/>
                      <w:position w:val="1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1"/>
                      <w:w w:val="100"/>
                      <w:b/>
                      <w:bCs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3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des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6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achs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Chemie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4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ort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64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schrieben.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16.022186pt;margin-top:74.638901pt;width:191.838009pt;height:39.4pt;mso-position-horizontal-relative:page;mso-position-vertical-relative:page;z-index:-3493" type="#_x0000_t202" filled="f" stroked="f">
            <v:textbox inset="0,0,0,0">
              <w:txbxContent>
                <w:p>
                  <w:pPr>
                    <w:spacing w:before="0" w:after="0" w:line="251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4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1"/>
                      <w:w w:val="100"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tion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1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4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der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4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anischen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Chemie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64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(Qualifi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4"/>
                      <w:w w:val="100"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tionsphase)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64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Moderne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8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of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5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8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(Qualifi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4"/>
                      <w:w w:val="100"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tionsphase)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48.914185pt;margin-top:74.638901pt;width:229.965687pt;height:158.2pt;mso-position-horizontal-relative:page;mso-position-vertical-relative:page;z-index:-3492" type="#_x0000_t202" filled="f" stroked="f">
            <v:textbox inset="0,0,0,0">
              <w:txbxContent>
                <w:p>
                  <w:pPr>
                    <w:spacing w:before="0" w:after="0" w:line="251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Im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Inhalt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5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eld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6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3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ea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1"/>
                      <w:w w:val="100"/>
                      <w:b/>
                      <w:bCs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tions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b/>
                      <w:bCs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esc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b/>
                      <w:bCs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windig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6"/>
                      <w:w w:val="100"/>
                      <w:b/>
                      <w:bCs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eit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6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che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64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misches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Gleich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b/>
                      <w:bCs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1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wic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b/>
                      <w:bCs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sollen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Zu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4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än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1"/>
                      <w:w w:val="100"/>
                      <w:position w:val="1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tschei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64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denden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Merkmalen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1"/>
                      <w:w w:val="100"/>
                      <w:position w:val="1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ur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Besch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eibung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chemischer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64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4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3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5"/>
                      <w:w w:val="100"/>
                      <w:position w:val="1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esse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tur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19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echnik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esch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1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5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7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den.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64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Die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Schülerinnen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Schüler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sollen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laut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3"/>
                      <w:w w:val="100"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ernleh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6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64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plan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dabei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eine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9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4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ellung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über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die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ellung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64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die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Beei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flussung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7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eines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chemischen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Gleic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64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wic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ts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twic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7"/>
                      <w:w w:val="100"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eln,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mit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denen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eine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4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seits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64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1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4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3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ändnis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für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eine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Ausbeu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timierung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9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bei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che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64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mischen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thesen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erzielt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den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4"/>
                      <w:w w:val="100"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ann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ande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64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4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seits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die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Au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1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wir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3"/>
                      <w:w w:val="100"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un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th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4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opo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ener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flüsse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64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auf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3"/>
                      <w:w w:val="100"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eisläu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5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der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tur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beur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eilt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den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können.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04.714203pt;margin-top:127.438904pt;width:230.339676pt;height:197.8pt;mso-position-horizontal-relative:page;mso-position-vertical-relative:page;z-index:-3491" type="#_x0000_t202" filled="f" stroked="f">
            <v:textbox inset="0,0,0,0">
              <w:txbxContent>
                <w:p>
                  <w:pPr>
                    <w:spacing w:before="0" w:after="0" w:line="251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Zu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jeder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4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og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essions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tu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5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sind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F36D21"/>
                      <w:spacing w:val="0"/>
                      <w:w w:val="100"/>
                      <w:b/>
                      <w:bCs/>
                      <w:position w:val="1"/>
                    </w:rPr>
                    <w:t>übergeordnete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64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F36D21"/>
                      <w:spacing w:val="0"/>
                      <w:w w:val="100"/>
                      <w:b/>
                      <w:bCs/>
                      <w:position w:val="1"/>
                    </w:rPr>
                    <w:t>Kompetenzerwartungen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F36D21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der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Be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eiche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Sach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7"/>
                      <w:w w:val="100"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om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64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enz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(S),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7"/>
                      <w:w w:val="100"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tnis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winnungs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7"/>
                      <w:w w:val="100"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omp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enz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(E),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64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4"/>
                      <w:w w:val="100"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ommuni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4"/>
                      <w:w w:val="100"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tions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7"/>
                      <w:w w:val="100"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omp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enz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5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(K)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ertungs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64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7"/>
                      <w:w w:val="100"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omp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enz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(B)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aus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wiesen.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Diese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4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3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5"/>
                      <w:w w:val="100"/>
                      <w:position w:val="1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esse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6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64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den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für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jedes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Inhalt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5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eld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mit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den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Ge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3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änden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64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(inhaltlichen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Sc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erpun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1"/>
                      <w:w w:val="100"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en)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erknü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ft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6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1"/>
                      <w:w w:val="100"/>
                      <w:position w:val="1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64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B62467"/>
                      <w:spacing w:val="-6"/>
                      <w:w w:val="100"/>
                      <w:b/>
                      <w:bCs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B62467"/>
                      <w:spacing w:val="0"/>
                      <w:w w:val="100"/>
                      <w:b/>
                      <w:bCs/>
                      <w:position w:val="1"/>
                    </w:rPr>
                    <w:t>onk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B62467"/>
                      <w:spacing w:val="-3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B62467"/>
                      <w:spacing w:val="-1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B62467"/>
                      <w:spacing w:val="0"/>
                      <w:w w:val="100"/>
                      <w:b/>
                      <w:bCs/>
                      <w:position w:val="1"/>
                    </w:rPr>
                    <w:t>tisier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B62467"/>
                      <w:spacing w:val="-3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B62467"/>
                      <w:spacing w:val="0"/>
                      <w:w w:val="100"/>
                      <w:b/>
                      <w:bCs/>
                      <w:position w:val="1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B62467"/>
                      <w:spacing w:val="-5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B62467"/>
                      <w:spacing w:val="-4"/>
                      <w:w w:val="100"/>
                      <w:b/>
                      <w:bCs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B62467"/>
                      <w:spacing w:val="0"/>
                      <w:w w:val="100"/>
                      <w:b/>
                      <w:bCs/>
                      <w:position w:val="1"/>
                    </w:rPr>
                    <w:t>omp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B62467"/>
                      <w:spacing w:val="-2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B62467"/>
                      <w:spacing w:val="-3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B62467"/>
                      <w:spacing w:val="0"/>
                      <w:w w:val="100"/>
                      <w:b/>
                      <w:bCs/>
                      <w:position w:val="1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B62467"/>
                      <w:spacing w:val="-4"/>
                      <w:w w:val="100"/>
                      <w:b/>
                      <w:bCs/>
                      <w:position w:val="1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B62467"/>
                      <w:spacing w:val="0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B62467"/>
                      <w:spacing w:val="2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B62467"/>
                      <w:spacing w:val="-2"/>
                      <w:w w:val="100"/>
                      <w:b/>
                      <w:bCs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B62467"/>
                      <w:spacing w:val="0"/>
                      <w:w w:val="100"/>
                      <w:b/>
                      <w:bCs/>
                      <w:position w:val="1"/>
                    </w:rPr>
                    <w:t>artun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B62467"/>
                      <w:spacing w:val="-3"/>
                      <w:w w:val="100"/>
                      <w:b/>
                      <w:bCs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B62467"/>
                      <w:spacing w:val="0"/>
                      <w:w w:val="100"/>
                      <w:b/>
                      <w:bCs/>
                      <w:position w:val="1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B62467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au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5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6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64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muliert.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Bei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der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4"/>
                      <w:w w:val="100"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onk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tisierung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8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wi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der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Be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eich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64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4"/>
                      <w:w w:val="100"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ommuni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4"/>
                      <w:w w:val="100"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tion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4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(K)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nic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esondert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aus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wiesen,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64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find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5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sich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eil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eise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den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7"/>
                      <w:w w:val="100"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onk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tisier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5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4"/>
                      <w:w w:val="100"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om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64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5"/>
                      <w:w w:val="100"/>
                      <w:position w:val="1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1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artun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der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ande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Be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eiche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wiede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2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64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Das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Lernen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3"/>
                      <w:w w:val="100"/>
                      <w:b/>
                      <w:bCs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b/>
                      <w:bCs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3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3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x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3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blei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1"/>
                      <w:w w:val="100"/>
                      <w:position w:val="1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erbindlich,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ohne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64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dass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7"/>
                      <w:w w:val="100"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onk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4"/>
                      <w:w w:val="100"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4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1"/>
                      <w:w w:val="100"/>
                      <w:position w:val="1"/>
                    </w:rPr>
                    <w:t>x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im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neuen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4"/>
                      <w:w w:val="100"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ernlehrplan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6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64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eben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den.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48.914185pt;margin-top:246.238907pt;width:231.219676pt;height:145.0pt;mso-position-horizontal-relative:page;mso-position-vertical-relative:page;z-index:-3490" type="#_x0000_t202" filled="f" stroked="f">
            <v:textbox inset="0,0,0,0">
              <w:txbxContent>
                <w:p>
                  <w:pPr>
                    <w:spacing w:before="0" w:after="0" w:line="251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der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Se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3"/>
                      <w:w w:val="100"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unda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4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tu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5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sind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die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chemischen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Basis-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64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6"/>
                      <w:w w:val="100"/>
                      <w:b/>
                      <w:bCs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on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4"/>
                      <w:w w:val="100"/>
                      <w:b/>
                      <w:bCs/>
                      <w:position w:val="1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1"/>
                      <w:w w:val="100"/>
                      <w:b/>
                      <w:bCs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3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Stru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1"/>
                      <w:w w:val="100"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tur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der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erie,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Chemische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4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1"/>
                      <w:w w:val="100"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64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on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Ene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gie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5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an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7"/>
                      <w:w w:val="100"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ert.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Diese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den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im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3"/>
                      <w:w w:val="100"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4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sun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64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erric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der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gymnasialen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Obe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4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tu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5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3"/>
                      <w:w w:val="100"/>
                      <w:b/>
                      <w:bCs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on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4"/>
                      <w:w w:val="100"/>
                      <w:b/>
                      <w:bCs/>
                      <w:position w:val="1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1"/>
                      <w:w w:val="100"/>
                      <w:b/>
                      <w:bCs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64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b/>
                      <w:bCs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om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Aufbau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7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b/>
                      <w:bCs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on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den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Ei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3"/>
                      <w:w w:val="100"/>
                      <w:b/>
                      <w:bCs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ensch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1"/>
                      <w:w w:val="100"/>
                      <w:b/>
                      <w:bCs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3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6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der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of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4"/>
                      <w:w w:val="100"/>
                      <w:b/>
                      <w:bCs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64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ih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3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er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19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eilchen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3"/>
                      <w:w w:val="100"/>
                      <w:b/>
                      <w:bCs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on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4"/>
                      <w:w w:val="100"/>
                      <w:b/>
                      <w:bCs/>
                      <w:position w:val="1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1"/>
                      <w:w w:val="100"/>
                      <w:b/>
                      <w:bCs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der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chemischen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64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3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ea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1"/>
                      <w:w w:val="100"/>
                      <w:b/>
                      <w:bCs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tion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4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Ene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gie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6"/>
                      <w:w w:val="100"/>
                      <w:b/>
                      <w:bCs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on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4"/>
                      <w:w w:val="100"/>
                      <w:b/>
                      <w:bCs/>
                      <w:position w:val="1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1"/>
                      <w:w w:val="100"/>
                      <w:b/>
                      <w:bCs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erti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5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end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4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übe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6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64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führt.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Die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Basis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7"/>
                      <w:w w:val="100"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on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5"/>
                      <w:w w:val="100"/>
                      <w:position w:val="1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1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dif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5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enzie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6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sich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im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64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Lernp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4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3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5"/>
                      <w:w w:val="100"/>
                      <w:position w:val="1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ess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immer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3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3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är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7"/>
                      <w:w w:val="100"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aus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ermöglichen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64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somit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du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ch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3"/>
                      <w:w w:val="100"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umul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Lernen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die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Ausbildung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64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übe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dn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4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achlicher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Stru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1"/>
                      <w:w w:val="100"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tu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en.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1.3512pt;margin-top:312.238892pt;width:231.592011pt;height:79.0pt;mso-position-horizontal-relative:page;mso-position-vertical-relative:page;z-index:-3489" type="#_x0000_t202" filled="f" stroked="f">
            <v:textbox inset="0,0,0,0">
              <w:txbxContent>
                <w:p>
                  <w:pPr>
                    <w:spacing w:before="0" w:after="0" w:line="251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6981"/>
                      <w:spacing w:val="0"/>
                      <w:w w:val="100"/>
                      <w:b/>
                      <w:bCs/>
                      <w:position w:val="1"/>
                    </w:rPr>
                    <w:t>Inhal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6981"/>
                      <w:spacing w:val="-3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6981"/>
                      <w:spacing w:val="0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6981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6981"/>
                      <w:spacing w:val="0"/>
                      <w:w w:val="100"/>
                      <w:b/>
                      <w:bCs/>
                      <w:position w:val="1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6981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6981"/>
                      <w:spacing w:val="-4"/>
                      <w:w w:val="100"/>
                      <w:b/>
                      <w:bCs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6981"/>
                      <w:spacing w:val="0"/>
                      <w:w w:val="100"/>
                      <w:b/>
                      <w:bCs/>
                      <w:position w:val="1"/>
                    </w:rPr>
                    <w:t>achliche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6981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6981"/>
                      <w:spacing w:val="0"/>
                      <w:w w:val="100"/>
                      <w:b/>
                      <w:bCs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6981"/>
                      <w:spacing w:val="-3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6981"/>
                      <w:spacing w:val="-2"/>
                      <w:w w:val="100"/>
                      <w:b/>
                      <w:bCs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6981"/>
                      <w:spacing w:val="-4"/>
                      <w:w w:val="100"/>
                      <w:b/>
                      <w:bCs/>
                      <w:position w:val="1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6981"/>
                      <w:spacing w:val="0"/>
                      <w:w w:val="100"/>
                      <w:b/>
                      <w:bCs/>
                      <w:position w:val="1"/>
                    </w:rPr>
                    <w:t>esse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6981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6981"/>
                      <w:spacing w:val="0"/>
                      <w:w w:val="100"/>
                      <w:b/>
                      <w:bCs/>
                      <w:position w:val="1"/>
                    </w:rPr>
                    <w:t>–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6981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6981"/>
                      <w:spacing w:val="-4"/>
                      <w:w w:val="100"/>
                      <w:b/>
                      <w:bCs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6981"/>
                      <w:spacing w:val="0"/>
                      <w:w w:val="100"/>
                      <w:b/>
                      <w:bCs/>
                      <w:position w:val="1"/>
                    </w:rPr>
                    <w:t>ernlehrplan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6981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6981"/>
                      <w:spacing w:val="-1"/>
                      <w:w w:val="100"/>
                      <w:b/>
                      <w:bCs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6981"/>
                      <w:spacing w:val="0"/>
                      <w:w w:val="100"/>
                      <w:b/>
                      <w:bCs/>
                      <w:position w:val="1"/>
                    </w:rPr>
                    <w:t>s.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64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6981"/>
                      <w:spacing w:val="0"/>
                      <w:w w:val="100"/>
                      <w:b/>
                      <w:bCs/>
                      <w:position w:val="1"/>
                    </w:rPr>
                    <w:t>Schulbuch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64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Die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4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og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ession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der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4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achlichen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Inhal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4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3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5"/>
                      <w:w w:val="100"/>
                      <w:position w:val="1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esse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64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5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ol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3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innerhalb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der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Se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3"/>
                      <w:w w:val="100"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unda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4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tu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5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II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sechs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64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halt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6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eldern,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die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sich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4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og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essions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tu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5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für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64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die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Einführungs-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Qualifi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3"/>
                      <w:w w:val="100"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tionsphase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17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gliedern.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04.714203pt;margin-top:338.638916pt;width:230.240677pt;height:79.0pt;mso-position-horizontal-relative:page;mso-position-vertical-relative:page;z-index:-3488" type="#_x0000_t202" filled="f" stroked="f">
            <v:textbox inset="0,0,0,0">
              <w:txbxContent>
                <w:p>
                  <w:pPr>
                    <w:spacing w:before="0" w:after="0" w:line="251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Das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neue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Leh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1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b/>
                      <w:bCs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erk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Chemie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Ei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1"/>
                      <w:w w:val="100"/>
                      <w:b/>
                      <w:bCs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führungsphase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um-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64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4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as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die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4"/>
                      <w:w w:val="100"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omp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5"/>
                      <w:w w:val="100"/>
                      <w:position w:val="1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1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artun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inhaltlichen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64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Sc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erpun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1"/>
                      <w:w w:val="100"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bis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1"/>
                      <w:w w:val="100"/>
                      <w:position w:val="1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um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Ende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der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führungsphase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64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somit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die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obli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3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orischen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Inhalt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5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elder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3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4"/>
                      <w:w w:val="100"/>
                      <w:b/>
                      <w:bCs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ani-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64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sche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offklassen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9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wie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3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ea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1"/>
                      <w:w w:val="100"/>
                      <w:b/>
                      <w:bCs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tions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b/>
                      <w:bCs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esc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b/>
                      <w:bCs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windig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6"/>
                      <w:w w:val="100"/>
                      <w:b/>
                      <w:bCs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eit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64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chemisches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Gleich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b/>
                      <w:bCs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1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wic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b/>
                      <w:bCs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1.3512pt;margin-top:404.638916pt;width:224.068011pt;height:131.8pt;mso-position-horizontal-relative:page;mso-position-vertical-relative:page;z-index:-3487" type="#_x0000_t202" filled="f" stroked="f">
            <v:textbox inset="0,0,0,0">
              <w:txbxContent>
                <w:p>
                  <w:pPr>
                    <w:spacing w:before="0" w:after="0" w:line="251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der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5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ol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enden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Au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3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ellung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sind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die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Inhalt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1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5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elder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64" w:lineRule="exact"/>
                    <w:ind w:left="-17" w:right="198"/>
                    <w:jc w:val="center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des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6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achs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Chemie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für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die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gymnasiale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Obe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4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tu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5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64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da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3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ellt: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64" w:lineRule="exact"/>
                    <w:ind w:left="246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4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anische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offklassen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9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(Ei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führungsphase)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64" w:lineRule="exact"/>
                    <w:ind w:left="246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4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1"/>
                      <w:w w:val="100"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tions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esc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windig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7"/>
                      <w:w w:val="100"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eit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5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chemisches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64" w:lineRule="exact"/>
                    <w:ind w:left="246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Gleich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wic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(Ei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führungsphase)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64" w:lineRule="exact"/>
                    <w:ind w:left="246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Säu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en,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Basen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anal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2"/>
                      <w:w w:val="100"/>
                      <w:position w:val="1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tische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5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1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4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ah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64" w:lineRule="exact"/>
                    <w:ind w:left="246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(Qualifi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4"/>
                      <w:w w:val="100"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tionsphase)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64" w:lineRule="exact"/>
                    <w:ind w:left="246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Ele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1"/>
                      <w:w w:val="100"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4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ochemische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4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3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5"/>
                      <w:w w:val="100"/>
                      <w:position w:val="1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esse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Ene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tik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64" w:lineRule="exact"/>
                    <w:ind w:left="246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(Qualifi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4"/>
                      <w:w w:val="100"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tionsphase)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48.914185pt;margin-top:404.638916pt;width:231.59368pt;height:118.6pt;mso-position-horizontal-relative:page;mso-position-vertical-relative:page;z-index:-3486" type="#_x0000_t202" filled="f" stroked="f">
            <v:textbox inset="0,0,0,0">
              <w:txbxContent>
                <w:p>
                  <w:pPr>
                    <w:spacing w:before="0" w:after="0" w:line="251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Im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orlie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enden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6"/>
                      <w:w w:val="100"/>
                      <w:b/>
                      <w:bCs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achcurriculum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erric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ts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64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4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ang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mithil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5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des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Schulbuchs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Chemie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Ei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1"/>
                      <w:w w:val="100"/>
                      <w:b/>
                      <w:bCs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führungs-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64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phase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No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3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drhein-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8"/>
                      <w:w w:val="100"/>
                      <w:b/>
                      <w:bCs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b/>
                      <w:bCs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4"/>
                      <w:w w:val="100"/>
                      <w:b/>
                      <w:bCs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alen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7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da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3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ellt.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Damit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64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den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die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im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neuen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4"/>
                      <w:w w:val="100"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ernlehrplan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aus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wiesenen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64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F36D21"/>
                      <w:spacing w:val="0"/>
                      <w:w w:val="100"/>
                      <w:b/>
                      <w:bCs/>
                      <w:position w:val="1"/>
                    </w:rPr>
                    <w:t>übe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F36D21"/>
                      <w:spacing w:val="-3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F36D21"/>
                      <w:spacing w:val="-2"/>
                      <w:w w:val="100"/>
                      <w:b/>
                      <w:bCs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F36D21"/>
                      <w:spacing w:val="0"/>
                      <w:w w:val="100"/>
                      <w:b/>
                      <w:bCs/>
                      <w:position w:val="1"/>
                    </w:rPr>
                    <w:t>eo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F36D21"/>
                      <w:spacing w:val="-3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F36D21"/>
                      <w:spacing w:val="0"/>
                      <w:w w:val="100"/>
                      <w:b/>
                      <w:bCs/>
                      <w:position w:val="1"/>
                    </w:rPr>
                    <w:t>dn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F36D21"/>
                      <w:spacing w:val="-1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F36D21"/>
                      <w:spacing w:val="-3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F36D21"/>
                      <w:spacing w:val="0"/>
                      <w:w w:val="100"/>
                      <w:b/>
                      <w:bCs/>
                      <w:position w:val="1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F36D21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F36D21"/>
                      <w:spacing w:val="-3"/>
                      <w:w w:val="100"/>
                      <w:b/>
                      <w:bCs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F36D21"/>
                      <w:spacing w:val="0"/>
                      <w:w w:val="100"/>
                      <w:b/>
                      <w:bCs/>
                      <w:position w:val="1"/>
                    </w:rPr>
                    <w:t>omp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F36D21"/>
                      <w:spacing w:val="-2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F36D21"/>
                      <w:spacing w:val="-3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F36D21"/>
                      <w:spacing w:val="0"/>
                      <w:w w:val="100"/>
                      <w:b/>
                      <w:bCs/>
                      <w:position w:val="1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F36D21"/>
                      <w:spacing w:val="-4"/>
                      <w:w w:val="100"/>
                      <w:b/>
                      <w:bCs/>
                      <w:position w:val="1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F36D21"/>
                      <w:spacing w:val="0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F36D21"/>
                      <w:spacing w:val="1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F36D21"/>
                      <w:spacing w:val="-2"/>
                      <w:w w:val="100"/>
                      <w:b/>
                      <w:bCs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F36D21"/>
                      <w:spacing w:val="0"/>
                      <w:w w:val="100"/>
                      <w:b/>
                      <w:bCs/>
                      <w:position w:val="1"/>
                    </w:rPr>
                    <w:t>artun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F36D21"/>
                      <w:spacing w:val="-2"/>
                      <w:w w:val="100"/>
                      <w:b/>
                      <w:bCs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F36D21"/>
                      <w:spacing w:val="0"/>
                      <w:w w:val="100"/>
                      <w:b/>
                      <w:bCs/>
                      <w:position w:val="1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F36D21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des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6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64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ches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Chemie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bis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1"/>
                      <w:w w:val="100"/>
                      <w:position w:val="1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um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Ende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der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führungsphase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64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ab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edec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1"/>
                      <w:w w:val="100"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t.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Auch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die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KM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4"/>
                      <w:w w:val="100"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-S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3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anda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ds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aus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dem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Jahr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64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2020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sind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im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Schulbuch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berüc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1"/>
                      <w:w w:val="100"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sic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3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die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64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ses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6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achcurriculum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egriert.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04.714203pt;margin-top:431.03891pt;width:229.019676pt;height:105.4pt;mso-position-horizontal-relative:page;mso-position-vertical-relative:page;z-index:-3485" type="#_x0000_t202" filled="f" stroked="f">
            <v:textbox inset="0,0,0,0">
              <w:txbxContent>
                <w:p>
                  <w:pPr>
                    <w:spacing w:before="0" w:after="0" w:line="251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Die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4"/>
                      <w:w w:val="100"/>
                      <w:b/>
                      <w:bCs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anischen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offklassen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9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bilden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das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64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Inhalt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5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eld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der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führungsphase.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Die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10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ert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64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dieser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aus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ähl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offklassen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9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eisen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einen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64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viel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4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älti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4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All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3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ags-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Leben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1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eltb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1"/>
                      <w:w w:val="100"/>
                      <w:position w:val="1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ug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au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15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64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5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ehendes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1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4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3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ändnis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1"/>
                      <w:w w:val="100"/>
                      <w:position w:val="1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den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chemischen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64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Sac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4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erhal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dieser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offklassen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9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ermöglic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laut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64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4"/>
                      <w:w w:val="100"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ernlehrplan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die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Ausbildung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eines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3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achlich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fundie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6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64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Ur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3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eil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3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ermö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ens.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2.93457pt;margin-top:572.366394pt;width:79.323911pt;height:12pt;mso-position-horizontal-relative:page;mso-position-vertical-relative:page;z-index:-3484" type="#_x0000_t202" filled="f" stroked="f">
            <v:textbox inset="0,0,0,0">
              <w:txbxContent>
                <w:p>
                  <w:pPr>
                    <w:spacing w:before="0" w:after="0" w:line="230" w:lineRule="exact"/>
                    <w:ind w:left="20" w:right="-5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hyperlink r:id="rId14">
                    <w:r>
                      <w:rPr>
                        <w:rFonts w:ascii="Calibri" w:hAnsi="Calibri" w:cs="Calibri" w:eastAsia="Calibri"/>
                        <w:sz w:val="20"/>
                        <w:szCs w:val="20"/>
                        <w:color w:val="231F20"/>
                        <w:spacing w:val="1"/>
                        <w:w w:val="100"/>
                        <w:position w:val="1"/>
                      </w:rPr>
                      <w:t>w</w:t>
                    </w:r>
                    <w:r>
                      <w:rPr>
                        <w:rFonts w:ascii="Calibri" w:hAnsi="Calibri" w:cs="Calibri" w:eastAsia="Calibri"/>
                        <w:sz w:val="20"/>
                        <w:szCs w:val="20"/>
                        <w:color w:val="231F20"/>
                        <w:spacing w:val="1"/>
                        <w:w w:val="100"/>
                        <w:position w:val="1"/>
                      </w:rPr>
                      <w:t>w</w:t>
                    </w:r>
                    <w:r>
                      <w:rPr>
                        <w:rFonts w:ascii="Calibri" w:hAnsi="Calibri" w:cs="Calibri" w:eastAsia="Calibri"/>
                        <w:sz w:val="20"/>
                        <w:szCs w:val="20"/>
                        <w:color w:val="231F20"/>
                        <w:spacing w:val="-13"/>
                        <w:w w:val="100"/>
                        <w:position w:val="1"/>
                      </w:rPr>
                      <w:t>w</w:t>
                    </w:r>
                    <w:r>
                      <w:rPr>
                        <w:rFonts w:ascii="Calibri" w:hAnsi="Calibri" w:cs="Calibri" w:eastAsia="Calibri"/>
                        <w:sz w:val="20"/>
                        <w:szCs w:val="20"/>
                        <w:color w:val="231F20"/>
                        <w:spacing w:val="0"/>
                        <w:w w:val="100"/>
                        <w:position w:val="1"/>
                      </w:rPr>
                      <w:t>.ccbuchne</w:t>
                    </w:r>
                    <w:r>
                      <w:rPr>
                        <w:rFonts w:ascii="Calibri" w:hAnsi="Calibri" w:cs="Calibri" w:eastAsia="Calibri"/>
                        <w:sz w:val="20"/>
                        <w:szCs w:val="20"/>
                        <w:color w:val="231F20"/>
                        <w:spacing w:val="-20"/>
                        <w:w w:val="100"/>
                        <w:position w:val="1"/>
                      </w:rPr>
                      <w:t>r</w:t>
                    </w:r>
                    <w:r>
                      <w:rPr>
                        <w:rFonts w:ascii="Calibri" w:hAnsi="Calibri" w:cs="Calibri" w:eastAsia="Calibri"/>
                        <w:sz w:val="20"/>
                        <w:szCs w:val="20"/>
                        <w:color w:val="231F20"/>
                        <w:spacing w:val="0"/>
                        <w:w w:val="100"/>
                        <w:position w:val="1"/>
                      </w:rPr>
                      <w:t>.de</w:t>
                    </w:r>
                    <w:r>
                      <w:rPr>
                        <w:rFonts w:ascii="Calibri" w:hAnsi="Calibri" w:cs="Calibri" w:eastAsia="Calibri"/>
                        <w:sz w:val="20"/>
                        <w:szCs w:val="20"/>
                        <w:color w:val="000000"/>
                        <w:spacing w:val="0"/>
                        <w:w w:val="100"/>
                        <w:position w:val="0"/>
                      </w:rPr>
                    </w:r>
                  </w:hyperlink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9.094501pt;margin-top:572.858215pt;width:243.086947pt;height:13.078174pt;mso-position-horizontal-relative:page;mso-position-vertical-relative:page;z-index:-3483" type="#_x0000_t202" filled="f" stroked="f">
            <v:textbox inset="0,0,0,0">
              <w:txbxContent>
                <w:p>
                  <w:pPr>
                    <w:spacing w:before="0" w:after="0" w:line="251" w:lineRule="exact"/>
                    <w:ind w:left="20" w:right="-53"/>
                    <w:jc w:val="left"/>
                    <w:tabs>
                      <w:tab w:pos="880" w:val="left"/>
                    </w:tabs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b/>
                      <w:bCs/>
                      <w:position w:val="2"/>
                    </w:rPr>
                    <w:t>Chemie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26"/>
                      <w:w w:val="100"/>
                      <w:b/>
                      <w:bCs/>
                      <w:position w:val="2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b/>
                      <w:bCs/>
                      <w:position w:val="2"/>
                    </w:rPr>
                    <w:tab/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b/>
                      <w:bCs/>
                      <w:position w:val="2"/>
                    </w:rPr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–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Das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neue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Leh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1"/>
                      <w:w w:val="100"/>
                      <w:position w:val="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  <w:position w:val="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erk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für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Chemie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am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  <w:position w:val="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ymnasium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362202pt;margin-top:28.935701pt;width:717.165pt;height:12pt;mso-position-horizontal-relative:page;mso-position-vertical-relative:page;z-index:-3482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6840" w:h="11920" w:orient="landscape"/>
          <w:pgMar w:top="1080" w:bottom="280" w:left="2420" w:right="2420"/>
        </w:sectPr>
      </w:pPr>
      <w:rPr/>
    </w:p>
    <w:p>
      <w:pPr>
        <w:rPr>
          <w:sz w:val="0"/>
          <w:szCs w:val="0"/>
        </w:rPr>
      </w:pPr>
      <w:rPr/>
      <w:r>
        <w:rPr/>
        <w:pict>
          <v:group style="position:absolute;margin-left:62.362202pt;margin-top:39.935699pt;width:717.165pt;height:.1pt;mso-position-horizontal-relative:page;mso-position-vertical-relative:page;z-index:-3481" coordorigin="1247,799" coordsize="14343,2">
            <v:shape style="position:absolute;left:1247;top:799;width:14343;height:2" coordorigin="1247,799" coordsize="14343,0" path="m1247,799l15591,799e" filled="f" stroked="t" strokeweight=".5pt" strokecolor="#939598">
              <v:path arrowok="t"/>
            </v:shape>
          </v:group>
          <w10:wrap type="none"/>
        </w:pict>
      </w:r>
      <w:r>
        <w:rPr/>
        <w:pict>
          <v:group style="position:absolute;margin-left:0pt;margin-top:565.106995pt;width:680.315pt;height:30.169pt;mso-position-horizontal-relative:page;mso-position-vertical-relative:page;z-index:-3480" coordorigin="0,11302" coordsize="13606,603">
            <v:shape style="position:absolute;left:0;top:11302;width:13606;height:603" coordorigin="0,11302" coordsize="13606,603" path="m0,11906l13606,11906,13606,11302,0,11302,0,11906e" filled="t" fillcolor="#E6E7E8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687.117981pt;margin-top:565.106018pt;width:154.771pt;height:30.17pt;mso-position-horizontal-relative:page;mso-position-vertical-relative:page;z-index:-3479" coordorigin="13742,11302" coordsize="3095,603">
            <v:shape style="position:absolute;left:13742;top:11302;width:3095;height:603" coordorigin="13742,11302" coordsize="3095,603" path="m13742,11906l16838,11906,16838,11302,13742,11302,13742,11906e" filled="t" fillcolor="#D1D3D4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62.112pt;margin-top:330.022003pt;width:717.3152pt;height:181.4548pt;mso-position-horizontal-relative:page;mso-position-vertical-relative:page;z-index:-3478" coordorigin="1242,6600" coordsize="14346,3629">
            <v:group style="position:absolute;left:1252;top:6610;width:14326;height:454" coordorigin="1252,6610" coordsize="14326,454">
              <v:shape style="position:absolute;left:1252;top:6610;width:14326;height:454" coordorigin="1252,6610" coordsize="14326,454" path="m1252,6610l15579,6610,15579,7064,1252,7064,1252,6610e" filled="t" fillcolor="#E6E7E8" stroked="f">
                <v:path arrowok="t"/>
                <v:fill/>
              </v:shape>
            </v:group>
            <v:group style="position:absolute;left:1252;top:7064;width:14326;height:454" coordorigin="1252,7064" coordsize="14326,454">
              <v:shape style="position:absolute;left:1252;top:7064;width:14326;height:454" coordorigin="1252,7064" coordsize="14326,454" path="m1252,7064l15579,7064,15579,7518,1252,7518,1252,7064e" filled="t" fillcolor="#F36D21" stroked="f">
                <v:path arrowok="t"/>
                <v:fill/>
              </v:shape>
            </v:group>
            <v:group style="position:absolute;left:1247;top:6610;width:14336;height:2" coordorigin="1247,6610" coordsize="14336,2">
              <v:shape style="position:absolute;left:1247;top:6610;width:14336;height:2" coordorigin="1247,6610" coordsize="14336,0" path="m1247,6610l15584,6610e" filled="f" stroked="t" strokeweight=".5pt" strokecolor="#939598">
                <v:path arrowok="t"/>
              </v:shape>
            </v:group>
            <v:group style="position:absolute;left:1252;top:6615;width:2;height:3604" coordorigin="1252,6615" coordsize="2,3604">
              <v:shape style="position:absolute;left:1252;top:6615;width:2;height:3604" coordorigin="1252,6615" coordsize="0,3604" path="m1252,6615l1252,10220e" filled="f" stroked="t" strokeweight=".500002pt" strokecolor="#939598">
                <v:path arrowok="t"/>
              </v:shape>
            </v:group>
            <v:group style="position:absolute;left:15579;top:6615;width:2;height:3604" coordorigin="15579,6615" coordsize="2,3604">
              <v:shape style="position:absolute;left:15579;top:6615;width:2;height:3604" coordorigin="15579,6615" coordsize="0,3604" path="m15579,6615l15579,10220e" filled="f" stroked="t" strokeweight=".500024pt" strokecolor="#939598">
                <v:path arrowok="t"/>
              </v:shape>
            </v:group>
            <v:group style="position:absolute;left:1247;top:7064;width:14336;height:2" coordorigin="1247,7064" coordsize="14336,2">
              <v:shape style="position:absolute;left:1247;top:7064;width:14336;height:2" coordorigin="1247,7064" coordsize="14336,0" path="m1247,7064l15584,7064e" filled="f" stroked="t" strokeweight=".5pt" strokecolor="#939598">
                <v:path arrowok="t"/>
              </v:shape>
            </v:group>
            <v:group style="position:absolute;left:1247;top:7518;width:14336;height:2" coordorigin="1247,7518" coordsize="14336,2">
              <v:shape style="position:absolute;left:1247;top:7518;width:14336;height:2" coordorigin="1247,7518" coordsize="14336,0" path="m1247,7518l15584,7518e" filled="f" stroked="t" strokeweight=".5pt" strokecolor="#939598">
                <v:path arrowok="t"/>
              </v:shape>
            </v:group>
            <v:group style="position:absolute;left:1247;top:10225;width:14336;height:2" coordorigin="1247,10225" coordsize="14336,2">
              <v:shape style="position:absolute;left:1247;top:10225;width:14336;height:2" coordorigin="1247,10225" coordsize="14336,0" path="m1247,10225l15584,10225e" filled="f" stroked="t" strokeweight=".5pt" strokecolor="#939598">
                <v:path arrowok="t"/>
              </v:shape>
            </v:group>
            <w10:wrap type="none"/>
          </v:group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1.362202pt;margin-top:25.456701pt;width:369.730018pt;height:12pt;mso-position-horizontal-relative:page;mso-position-vertical-relative:page;z-index:-3477" type="#_x0000_t202" filled="f" stroked="f">
            <v:textbox inset="0,0,0,0">
              <w:txbxContent>
                <w:p>
                  <w:pPr>
                    <w:spacing w:before="0" w:after="0" w:line="230" w:lineRule="exact"/>
                    <w:ind w:left="20" w:right="-5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4"/>
                      <w:w w:val="100"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omp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5"/>
                      <w:w w:val="100"/>
                      <w:position w:val="1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1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2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artun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2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inhaltliche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Sch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2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erpun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1"/>
                      <w:w w:val="100"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bis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1"/>
                      <w:w w:val="100"/>
                      <w:position w:val="1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um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Ende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der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Ei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führungsphase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73.459229pt;margin-top:25.456301pt;width:7.07pt;height:12pt;mso-position-horizontal-relative:page;mso-position-vertical-relative:page;z-index:-3476" type="#_x0000_t202" filled="f" stroked="f">
            <v:textbox inset="0,0,0,0">
              <w:txbxContent>
                <w:p>
                  <w:pPr>
                    <w:spacing w:before="0" w:after="0" w:line="230" w:lineRule="exact"/>
                    <w:ind w:left="20" w:right="-5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3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1.362202pt;margin-top:91.788498pt;width:231.615687pt;height:131.8pt;mso-position-horizontal-relative:page;mso-position-vertical-relative:page;z-index:-3475" type="#_x0000_t202" filled="f" stroked="f">
            <v:textbox inset="0,0,0,0">
              <w:txbxContent>
                <w:p>
                  <w:pPr>
                    <w:spacing w:before="0" w:after="0" w:line="251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6981"/>
                      <w:spacing w:val="0"/>
                      <w:w w:val="100"/>
                      <w:b/>
                      <w:bCs/>
                      <w:position w:val="1"/>
                    </w:rPr>
                    <w:t>Medien-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6981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6981"/>
                      <w:spacing w:val="0"/>
                      <w:w w:val="100"/>
                      <w:b/>
                      <w:bCs/>
                      <w:position w:val="1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6981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6981"/>
                      <w:spacing w:val="-12"/>
                      <w:w w:val="100"/>
                      <w:b/>
                      <w:bCs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6981"/>
                      <w:spacing w:val="0"/>
                      <w:w w:val="100"/>
                      <w:b/>
                      <w:bCs/>
                      <w:position w:val="1"/>
                    </w:rPr>
                    <w:t>erb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6981"/>
                      <w:spacing w:val="-5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6981"/>
                      <w:spacing w:val="0"/>
                      <w:w w:val="100"/>
                      <w:b/>
                      <w:bCs/>
                      <w:position w:val="1"/>
                    </w:rPr>
                    <w:t>aucherbildung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6981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6981"/>
                      <w:spacing w:val="0"/>
                      <w:w w:val="100"/>
                      <w:b/>
                      <w:bCs/>
                      <w:position w:val="1"/>
                    </w:rPr>
                    <w:t>–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6981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6981"/>
                      <w:spacing w:val="-4"/>
                      <w:w w:val="100"/>
                      <w:b/>
                      <w:bCs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6981"/>
                      <w:spacing w:val="0"/>
                      <w:w w:val="100"/>
                      <w:b/>
                      <w:bCs/>
                      <w:position w:val="1"/>
                    </w:rPr>
                    <w:t>ernlehrplan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64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6981"/>
                      <w:spacing w:val="-1"/>
                      <w:w w:val="100"/>
                      <w:b/>
                      <w:bCs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6981"/>
                      <w:spacing w:val="0"/>
                      <w:w w:val="100"/>
                      <w:b/>
                      <w:bCs/>
                      <w:position w:val="1"/>
                    </w:rPr>
                    <w:t>s.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6981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6981"/>
                      <w:spacing w:val="0"/>
                      <w:w w:val="100"/>
                      <w:b/>
                      <w:bCs/>
                      <w:position w:val="1"/>
                    </w:rPr>
                    <w:t>Schulbuch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64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Die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4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achübe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6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enden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Ziels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1"/>
                      <w:w w:val="100"/>
                      <w:position w:val="1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un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u.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a.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1"/>
                      <w:w w:val="100"/>
                      <w:position w:val="1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ur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64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Bildung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für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die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digi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3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ale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8"/>
                      <w:w w:val="100"/>
                      <w:b/>
                      <w:bCs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elt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Medienbildun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3"/>
                      <w:w w:val="100"/>
                      <w:b/>
                      <w:bCs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64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11"/>
                      <w:w w:val="100"/>
                      <w:b/>
                      <w:bCs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erb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5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aucherbildung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Bildung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für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nachhalti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3"/>
                      <w:w w:val="100"/>
                      <w:b/>
                      <w:bCs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64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b/>
                      <w:bCs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twicklung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finden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6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ih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Grundla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im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Medien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7"/>
                      <w:w w:val="100"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om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64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enz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5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ahmen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(MKR)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3"/>
                      <w:w w:val="100"/>
                      <w:position w:val="1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14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der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Rahme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3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4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abe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64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1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erb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5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aucherbildung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(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V)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Schule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der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Prima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6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64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tu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5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Se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3"/>
                      <w:w w:val="100"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unda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4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tu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5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sollen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laut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3"/>
                      <w:w w:val="100"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ernleh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7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64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plan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der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gymnasialen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Obe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4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tu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5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1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als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4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achübe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04.71521pt;margin-top:91.788498pt;width:229.467201pt;height:131.8pt;mso-position-horizontal-relative:page;mso-position-vertical-relative:page;z-index:-3474" type="#_x0000_t202" filled="f" stroked="f">
            <v:textbox inset="0,0,0,0">
              <w:txbxContent>
                <w:p>
                  <w:pPr>
                    <w:spacing w:before="0" w:after="0" w:line="251" w:lineRule="exact"/>
                    <w:ind w:left="20" w:right="-49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6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ende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95BC45"/>
                      <w:spacing w:val="0"/>
                      <w:w w:val="100"/>
                      <w:b/>
                      <w:bCs/>
                      <w:position w:val="1"/>
                    </w:rPr>
                    <w:t>Que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95BC45"/>
                      <w:spacing w:val="-3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95BC45"/>
                      <w:spacing w:val="0"/>
                      <w:w w:val="100"/>
                      <w:b/>
                      <w:bCs/>
                      <w:position w:val="1"/>
                    </w:rPr>
                    <w:t>schnittsau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95BC45"/>
                      <w:spacing w:val="-5"/>
                      <w:w w:val="100"/>
                      <w:b/>
                      <w:bCs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95BC45"/>
                      <w:spacing w:val="-4"/>
                      <w:w w:val="100"/>
                      <w:b/>
                      <w:bCs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95BC45"/>
                      <w:spacing w:val="0"/>
                      <w:w w:val="100"/>
                      <w:b/>
                      <w:bCs/>
                      <w:position w:val="1"/>
                    </w:rPr>
                    <w:t>aben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95BC45"/>
                      <w:spacing w:val="-1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erti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ft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1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1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ert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64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den.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64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Der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neue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4"/>
                      <w:w w:val="100"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ernlehrplan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Chemie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egriert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die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Ziel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64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1"/>
                      <w:w w:val="100"/>
                      <w:position w:val="1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un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dieser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95BC45"/>
                      <w:spacing w:val="0"/>
                      <w:w w:val="100"/>
                      <w:b/>
                      <w:bCs/>
                      <w:position w:val="1"/>
                    </w:rPr>
                    <w:t>Que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95BC45"/>
                      <w:spacing w:val="-3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95BC45"/>
                      <w:spacing w:val="0"/>
                      <w:w w:val="100"/>
                      <w:b/>
                      <w:bCs/>
                      <w:position w:val="1"/>
                    </w:rPr>
                    <w:t>schnittsau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95BC45"/>
                      <w:spacing w:val="-5"/>
                      <w:w w:val="100"/>
                      <w:b/>
                      <w:bCs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95BC45"/>
                      <w:spacing w:val="-4"/>
                      <w:w w:val="100"/>
                      <w:b/>
                      <w:bCs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95BC45"/>
                      <w:spacing w:val="0"/>
                      <w:w w:val="100"/>
                      <w:b/>
                      <w:bCs/>
                      <w:position w:val="1"/>
                    </w:rPr>
                    <w:t>aben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95BC45"/>
                      <w:spacing w:val="-1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die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64" w:lineRule="exact"/>
                    <w:ind w:left="20" w:right="-5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übe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dn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7"/>
                      <w:w w:val="100"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onk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tisier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5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4"/>
                      <w:w w:val="100"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omp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5"/>
                      <w:w w:val="100"/>
                      <w:position w:val="1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6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64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artun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der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Inhalt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5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elde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2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Das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Leh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1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b/>
                      <w:bCs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erk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Chemie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64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Ei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1"/>
                      <w:w w:val="100"/>
                      <w:b/>
                      <w:bCs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führungsphase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bi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aus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diesem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Grund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64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den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Inhalt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5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eldern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für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alle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im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Bereich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der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Chemie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64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relevanten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Punkte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der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Medienbildung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(MB)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64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Bildung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nachhalti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1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9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twicklung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(BNE)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Anknüp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48.915222pt;margin-top:91.788498pt;width:227.193676pt;height:131.8pt;mso-position-horizontal-relative:page;mso-position-vertical-relative:page;z-index:-3473" type="#_x0000_t202" filled="f" stroked="f">
            <v:textbox inset="0,0,0,0">
              <w:txbxContent>
                <w:p>
                  <w:pPr>
                    <w:spacing w:before="0" w:after="0" w:line="251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fungspun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1"/>
                      <w:w w:val="100"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die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im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Sinne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eines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4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ort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führ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3"/>
                      <w:w w:val="100"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64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mulier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Lernens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enutzt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den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7"/>
                      <w:w w:val="100"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önnen.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Diese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64" w:lineRule="exact"/>
                    <w:ind w:left="20" w:right="-42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sind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dem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nac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5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ol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enden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6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achcurriculum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j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eils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64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aus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wiesen.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64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Aus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den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40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9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ochen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eines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Schuljah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64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ben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sich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für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einen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tündi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Grund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3"/>
                      <w:w w:val="100"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4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a.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64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100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erric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ts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tunden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für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die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führungsphase.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64" w:lineRule="exact"/>
                    <w:ind w:left="20" w:right="-53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Darin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thal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sind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Stunden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für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Lei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tungs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7"/>
                      <w:w w:val="100"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4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1"/>
                      <w:w w:val="100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64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le,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Diagnosemaßnahmen,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3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ö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derun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2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Übung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3"/>
                      <w:w w:val="100"/>
                      <w:position w:val="1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14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64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11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erti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position w:val="1"/>
                    </w:rPr>
                    <w:t>fung.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1.362202pt;margin-top:304.197601pt;width:602.938346pt;height:18pt;mso-position-horizontal-relative:page;mso-position-vertical-relative:page;z-index:-3472" type="#_x0000_t202" filled="f" stroked="f">
            <v:textbox inset="0,0,0,0">
              <w:txbxContent>
                <w:p>
                  <w:pPr>
                    <w:spacing w:before="0" w:after="0" w:line="356" w:lineRule="exact"/>
                    <w:ind w:left="20" w:right="-68"/>
                    <w:jc w:val="left"/>
                    <w:rPr>
                      <w:rFonts w:ascii="Calibri" w:hAnsi="Calibri" w:cs="Calibri" w:eastAsia="Calibri"/>
                      <w:sz w:val="32"/>
                      <w:szCs w:val="3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-5"/>
                      <w:w w:val="100"/>
                      <w:b/>
                      <w:bCs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0"/>
                      <w:w w:val="100"/>
                      <w:b/>
                      <w:bCs/>
                      <w:position w:val="1"/>
                    </w:rPr>
                    <w:t>omp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-2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-4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0"/>
                      <w:w w:val="100"/>
                      <w:b/>
                      <w:bCs/>
                      <w:position w:val="1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-6"/>
                      <w:w w:val="100"/>
                      <w:b/>
                      <w:bCs/>
                      <w:position w:val="1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0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2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-4"/>
                      <w:w w:val="100"/>
                      <w:b/>
                      <w:bCs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0"/>
                      <w:w w:val="100"/>
                      <w:b/>
                      <w:bCs/>
                      <w:position w:val="1"/>
                    </w:rPr>
                    <w:t>artun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-4"/>
                      <w:w w:val="100"/>
                      <w:b/>
                      <w:bCs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0"/>
                      <w:w w:val="100"/>
                      <w:b/>
                      <w:bCs/>
                      <w:position w:val="1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0"/>
                      <w:w w:val="100"/>
                      <w:b/>
                      <w:bCs/>
                      <w:position w:val="1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0"/>
                      <w:w w:val="100"/>
                      <w:b/>
                      <w:bCs/>
                      <w:position w:val="1"/>
                    </w:rPr>
                    <w:t>inhaltliche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1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0"/>
                      <w:w w:val="100"/>
                      <w:b/>
                      <w:bCs/>
                      <w:position w:val="1"/>
                    </w:rPr>
                    <w:t>Sc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-4"/>
                      <w:w w:val="100"/>
                      <w:b/>
                      <w:bCs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-3"/>
                      <w:w w:val="100"/>
                      <w:b/>
                      <w:bCs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0"/>
                      <w:w w:val="100"/>
                      <w:b/>
                      <w:bCs/>
                      <w:position w:val="1"/>
                    </w:rPr>
                    <w:t>erpun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-2"/>
                      <w:w w:val="100"/>
                      <w:b/>
                      <w:bCs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-4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0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0"/>
                      <w:w w:val="100"/>
                      <w:b/>
                      <w:bCs/>
                      <w:position w:val="1"/>
                    </w:rPr>
                    <w:t>bis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-2"/>
                      <w:w w:val="100"/>
                      <w:b/>
                      <w:bCs/>
                      <w:position w:val="1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0"/>
                      <w:w w:val="100"/>
                      <w:b/>
                      <w:bCs/>
                      <w:position w:val="1"/>
                    </w:rPr>
                    <w:t>um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0"/>
                      <w:w w:val="100"/>
                      <w:b/>
                      <w:bCs/>
                      <w:position w:val="1"/>
                    </w:rPr>
                    <w:t>Ende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0"/>
                      <w:w w:val="100"/>
                      <w:b/>
                      <w:bCs/>
                      <w:position w:val="1"/>
                    </w:rPr>
                    <w:t>der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0"/>
                      <w:w w:val="100"/>
                      <w:b/>
                      <w:bCs/>
                      <w:position w:val="1"/>
                    </w:rPr>
                    <w:t>Ei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-2"/>
                      <w:w w:val="100"/>
                      <w:b/>
                      <w:bCs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0"/>
                      <w:w w:val="100"/>
                      <w:b/>
                      <w:bCs/>
                      <w:position w:val="1"/>
                    </w:rPr>
                    <w:t>führungsphase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2.93457pt;margin-top:572.366394pt;width:79.323911pt;height:12pt;mso-position-horizontal-relative:page;mso-position-vertical-relative:page;z-index:-3471" type="#_x0000_t202" filled="f" stroked="f">
            <v:textbox inset="0,0,0,0">
              <w:txbxContent>
                <w:p>
                  <w:pPr>
                    <w:spacing w:before="0" w:after="0" w:line="230" w:lineRule="exact"/>
                    <w:ind w:left="20" w:right="-5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hyperlink r:id="rId15">
                    <w:r>
                      <w:rPr>
                        <w:rFonts w:ascii="Calibri" w:hAnsi="Calibri" w:cs="Calibri" w:eastAsia="Calibri"/>
                        <w:sz w:val="20"/>
                        <w:szCs w:val="20"/>
                        <w:color w:val="231F20"/>
                        <w:spacing w:val="1"/>
                        <w:w w:val="100"/>
                        <w:position w:val="1"/>
                      </w:rPr>
                      <w:t>w</w:t>
                    </w:r>
                    <w:r>
                      <w:rPr>
                        <w:rFonts w:ascii="Calibri" w:hAnsi="Calibri" w:cs="Calibri" w:eastAsia="Calibri"/>
                        <w:sz w:val="20"/>
                        <w:szCs w:val="20"/>
                        <w:color w:val="231F20"/>
                        <w:spacing w:val="1"/>
                        <w:w w:val="100"/>
                        <w:position w:val="1"/>
                      </w:rPr>
                      <w:t>w</w:t>
                    </w:r>
                    <w:r>
                      <w:rPr>
                        <w:rFonts w:ascii="Calibri" w:hAnsi="Calibri" w:cs="Calibri" w:eastAsia="Calibri"/>
                        <w:sz w:val="20"/>
                        <w:szCs w:val="20"/>
                        <w:color w:val="231F20"/>
                        <w:spacing w:val="-13"/>
                        <w:w w:val="100"/>
                        <w:position w:val="1"/>
                      </w:rPr>
                      <w:t>w</w:t>
                    </w:r>
                    <w:r>
                      <w:rPr>
                        <w:rFonts w:ascii="Calibri" w:hAnsi="Calibri" w:cs="Calibri" w:eastAsia="Calibri"/>
                        <w:sz w:val="20"/>
                        <w:szCs w:val="20"/>
                        <w:color w:val="231F20"/>
                        <w:spacing w:val="0"/>
                        <w:w w:val="100"/>
                        <w:position w:val="1"/>
                      </w:rPr>
                      <w:t>.ccbuchne</w:t>
                    </w:r>
                    <w:r>
                      <w:rPr>
                        <w:rFonts w:ascii="Calibri" w:hAnsi="Calibri" w:cs="Calibri" w:eastAsia="Calibri"/>
                        <w:sz w:val="20"/>
                        <w:szCs w:val="20"/>
                        <w:color w:val="231F20"/>
                        <w:spacing w:val="-20"/>
                        <w:w w:val="100"/>
                        <w:position w:val="1"/>
                      </w:rPr>
                      <w:t>r</w:t>
                    </w:r>
                    <w:r>
                      <w:rPr>
                        <w:rFonts w:ascii="Calibri" w:hAnsi="Calibri" w:cs="Calibri" w:eastAsia="Calibri"/>
                        <w:sz w:val="20"/>
                        <w:szCs w:val="20"/>
                        <w:color w:val="231F20"/>
                        <w:spacing w:val="0"/>
                        <w:w w:val="100"/>
                        <w:position w:val="1"/>
                      </w:rPr>
                      <w:t>.de</w:t>
                    </w:r>
                    <w:r>
                      <w:rPr>
                        <w:rFonts w:ascii="Calibri" w:hAnsi="Calibri" w:cs="Calibri" w:eastAsia="Calibri"/>
                        <w:sz w:val="20"/>
                        <w:szCs w:val="20"/>
                        <w:color w:val="000000"/>
                        <w:spacing w:val="0"/>
                        <w:w w:val="100"/>
                        <w:position w:val="0"/>
                      </w:rPr>
                    </w:r>
                  </w:hyperlink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9.094501pt;margin-top:572.858215pt;width:243.086947pt;height:13.078174pt;mso-position-horizontal-relative:page;mso-position-vertical-relative:page;z-index:-3470" type="#_x0000_t202" filled="f" stroked="f">
            <v:textbox inset="0,0,0,0">
              <w:txbxContent>
                <w:p>
                  <w:pPr>
                    <w:spacing w:before="0" w:after="0" w:line="251" w:lineRule="exact"/>
                    <w:ind w:left="20" w:right="-53"/>
                    <w:jc w:val="left"/>
                    <w:tabs>
                      <w:tab w:pos="880" w:val="left"/>
                    </w:tabs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b/>
                      <w:bCs/>
                      <w:position w:val="2"/>
                    </w:rPr>
                    <w:t>Chemie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26"/>
                      <w:w w:val="100"/>
                      <w:b/>
                      <w:bCs/>
                      <w:position w:val="2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b/>
                      <w:bCs/>
                      <w:position w:val="2"/>
                    </w:rPr>
                    <w:tab/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b/>
                      <w:bCs/>
                      <w:position w:val="2"/>
                    </w:rPr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–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Das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neue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Leh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1"/>
                      <w:w w:val="100"/>
                      <w:position w:val="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  <w:position w:val="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erk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für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Chemie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am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  <w:position w:val="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ymnasium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612198pt;margin-top:330.522095pt;width:716.314867pt;height:22.6771pt;mso-position-horizontal-relative:page;mso-position-vertical-relative:page;z-index:-3469" type="#_x0000_t202" filled="f" stroked="f">
            <v:textbox inset="0,0,0,0">
              <w:txbxContent>
                <w:p>
                  <w:pPr>
                    <w:spacing w:before="99" w:after="0" w:line="240" w:lineRule="auto"/>
                    <w:ind w:left="3771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4"/>
                      <w:w w:val="100"/>
                      <w:b/>
                      <w:bCs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ernlehrplan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Chemie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für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die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Se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3"/>
                      <w:w w:val="100"/>
                      <w:b/>
                      <w:bCs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unda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3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b/>
                      <w:bCs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tu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4"/>
                      <w:w w:val="100"/>
                      <w:b/>
                      <w:bCs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II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2022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No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3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drhein-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8"/>
                      <w:w w:val="100"/>
                      <w:b/>
                      <w:bCs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b/>
                      <w:bCs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4"/>
                      <w:w w:val="100"/>
                      <w:b/>
                      <w:bCs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alen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612198pt;margin-top:353.199188pt;width:716.314867pt;height:22.6772pt;mso-position-horizontal-relative:page;mso-position-vertical-relative:page;z-index:-3468" type="#_x0000_t202" filled="f" stroked="f">
            <v:textbox inset="0,0,0,0">
              <w:txbxContent>
                <w:p>
                  <w:pPr>
                    <w:spacing w:before="100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FFFFFF"/>
                      <w:spacing w:val="0"/>
                      <w:w w:val="100"/>
                      <w:b/>
                      <w:bCs/>
                    </w:rPr>
                    <w:t>Übe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FFFFFF"/>
                      <w:spacing w:val="-2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FFFFFF"/>
                      <w:spacing w:val="-2"/>
                      <w:w w:val="100"/>
                      <w:b/>
                      <w:bCs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FFFFFF"/>
                      <w:spacing w:val="0"/>
                      <w:w w:val="100"/>
                      <w:b/>
                      <w:bCs/>
                    </w:rPr>
                    <w:t>eo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FFFFFF"/>
                      <w:spacing w:val="-3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FFFFFF"/>
                      <w:spacing w:val="0"/>
                      <w:w w:val="100"/>
                      <w:b/>
                      <w:bCs/>
                    </w:rPr>
                    <w:t>dn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FFFFFF"/>
                      <w:spacing w:val="-1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FFFFFF"/>
                      <w:spacing w:val="-3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FFFFFF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FFFFFF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FFFFFF"/>
                      <w:spacing w:val="-3"/>
                      <w:w w:val="100"/>
                      <w:b/>
                      <w:bCs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FFFFFF"/>
                      <w:spacing w:val="0"/>
                      <w:w w:val="100"/>
                      <w:b/>
                      <w:bCs/>
                    </w:rPr>
                    <w:t>omp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FFFFFF"/>
                      <w:spacing w:val="-2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FFFFFF"/>
                      <w:spacing w:val="-3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FFFFFF"/>
                      <w:spacing w:val="0"/>
                      <w:w w:val="100"/>
                      <w:b/>
                      <w:bCs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FFFFFF"/>
                      <w:spacing w:val="-4"/>
                      <w:w w:val="100"/>
                      <w:b/>
                      <w:bCs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FFFFFF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FFFFFF"/>
                      <w:spacing w:val="1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FFFFFF"/>
                      <w:spacing w:val="-2"/>
                      <w:w w:val="100"/>
                      <w:b/>
                      <w:bCs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FFFFFF"/>
                      <w:spacing w:val="0"/>
                      <w:w w:val="100"/>
                      <w:b/>
                      <w:bCs/>
                    </w:rPr>
                    <w:t>artun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FFFFFF"/>
                      <w:spacing w:val="-2"/>
                      <w:w w:val="100"/>
                      <w:b/>
                      <w:bCs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FFFFFF"/>
                      <w:spacing w:val="0"/>
                      <w:w w:val="100"/>
                      <w:b/>
                      <w:bCs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612198pt;margin-top:375.876404pt;width:716.314867pt;height:135.3504pt;mso-position-horizontal-relative:page;mso-position-vertical-relative:page;z-index:-3467" type="#_x0000_t202" filled="f" stroked="f">
            <v:textbox inset="0,0,0,0">
              <w:txbxContent>
                <w:p>
                  <w:pPr>
                    <w:spacing w:before="73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b/>
                      <w:bCs/>
                    </w:rPr>
                    <w:t>Sach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6"/>
                      <w:w w:val="100"/>
                      <w:b/>
                      <w:bCs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b/>
                      <w:bCs/>
                    </w:rPr>
                    <w:t>omp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b/>
                      <w:bCs/>
                    </w:rPr>
                    <w:t>enz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9" w:after="0" w:line="120" w:lineRule="exact"/>
                    <w:jc w:val="left"/>
                    <w:rPr>
                      <w:sz w:val="12"/>
                      <w:szCs w:val="12"/>
                    </w:rPr>
                  </w:pPr>
                  <w:rPr/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spacing w:before="0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Chemische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4"/>
                      <w:w w:val="100"/>
                      <w:i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on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  <w:i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  <w:i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  <w:i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  <w:i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um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Klassifizieren,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Stru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  <w:i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turieren,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  <w:i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  <w:i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  <w:i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ematisieren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0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  <w:i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  <w:i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erpr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  <w:i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tieren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5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nut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  <w:i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9" w:after="0" w:line="120" w:lineRule="exact"/>
                    <w:jc w:val="left"/>
                    <w:rPr>
                      <w:sz w:val="12"/>
                      <w:szCs w:val="12"/>
                    </w:rPr>
                  </w:pPr>
                  <w:rPr/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spacing w:before="0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Die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Schülerinnen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Schüler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72" w:after="0" w:line="240" w:lineRule="auto"/>
                    <w:ind w:left="80" w:right="-20"/>
                    <w:jc w:val="left"/>
                    <w:tabs>
                      <w:tab w:pos="520" w:val="left"/>
                    </w:tabs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1</w:t>
                    <w:tab/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besch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eiben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dnungsprinzipien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für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of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5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7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enden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diese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an,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72" w:after="0" w:line="240" w:lineRule="auto"/>
                    <w:ind w:left="80" w:right="-20"/>
                    <w:jc w:val="left"/>
                    <w:tabs>
                      <w:tab w:pos="520" w:val="left"/>
                    </w:tabs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S2</w:t>
                    <w:tab/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lei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8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aussa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über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die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Ei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ensch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5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der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of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5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7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auf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Basis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chemischer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Stru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tu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Ges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tzmäßig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6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ei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an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aus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ähl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Beispielen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begründ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ab,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72" w:after="0" w:line="240" w:lineRule="auto"/>
                    <w:ind w:left="80" w:right="-20"/>
                    <w:jc w:val="left"/>
                    <w:tabs>
                      <w:tab w:pos="520" w:val="left"/>
                    </w:tabs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3</w:t>
                    <w:tab/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erklä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Phänomene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der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of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5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7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Ene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gieu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andlung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bei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chemischen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ea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tionen,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72" w:after="0" w:line="240" w:lineRule="auto"/>
                    <w:ind w:left="80" w:right="-20"/>
                    <w:jc w:val="left"/>
                    <w:tabs>
                      <w:tab w:pos="520" w:val="left"/>
                    </w:tabs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6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4</w:t>
                    <w:tab/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be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timmen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6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an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aus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ähl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Beispielen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ea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tion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typen,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72" w:after="0" w:line="240" w:lineRule="auto"/>
                    <w:ind w:left="80" w:right="-20"/>
                    <w:jc w:val="left"/>
                    <w:tabs>
                      <w:tab w:pos="520" w:val="left"/>
                    </w:tabs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5</w:t>
                    <w:tab/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besch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eiben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offk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eisläu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5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8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tur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oder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8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echnik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als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4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ol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chemischer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ea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tionen.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362202pt;margin-top:28.935701pt;width:717.165pt;height:12pt;mso-position-horizontal-relative:page;mso-position-vertical-relative:page;z-index:-3466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6840" w:h="11920" w:orient="landscape"/>
          <w:pgMar w:top="1080" w:bottom="280" w:left="1140" w:right="1140"/>
        </w:sectPr>
      </w:pPr>
      <w:rPr/>
    </w:p>
    <w:p>
      <w:pPr>
        <w:rPr>
          <w:sz w:val="0"/>
          <w:szCs w:val="0"/>
        </w:rPr>
      </w:pPr>
      <w:rPr/>
      <w:r>
        <w:rPr/>
        <w:pict>
          <v:group style="position:absolute;margin-left:62.362202pt;margin-top:39.935699pt;width:717.165pt;height:.1pt;mso-position-horizontal-relative:page;mso-position-vertical-relative:page;z-index:-3465" coordorigin="1247,799" coordsize="14343,2">
            <v:shape style="position:absolute;left:1247;top:799;width:14343;height:2" coordorigin="1247,799" coordsize="14343,0" path="m1247,799l15591,799e" filled="f" stroked="t" strokeweight=".5pt" strokecolor="#939598">
              <v:path arrowok="t"/>
            </v:shape>
          </v:group>
          <w10:wrap type="none"/>
        </w:pict>
      </w:r>
      <w:r>
        <w:rPr/>
        <w:pict>
          <v:group style="position:absolute;margin-left:0pt;margin-top:565.106995pt;width:680.315pt;height:30.169pt;mso-position-horizontal-relative:page;mso-position-vertical-relative:page;z-index:-3464" coordorigin="0,11302" coordsize="13606,603">
            <v:shape style="position:absolute;left:0;top:11302;width:13606;height:603" coordorigin="0,11302" coordsize="13606,603" path="m0,11906l13606,11906,13606,11302,0,11302,0,11906e" filled="t" fillcolor="#E6E7E8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687.117981pt;margin-top:565.106018pt;width:154.771pt;height:30.17pt;mso-position-horizontal-relative:page;mso-position-vertical-relative:page;z-index:-3463" coordorigin="13742,11302" coordsize="3095,603">
            <v:shape style="position:absolute;left:13742;top:11302;width:3095;height:603" coordorigin="13742,11302" coordsize="3095,603" path="m13742,11906l16838,11906,16838,11302,13742,11302,13742,11906e" filled="t" fillcolor="#D1D3D4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62.112pt;margin-top:69.198997pt;width:717.3152pt;height:465.325pt;mso-position-horizontal-relative:page;mso-position-vertical-relative:page;z-index:-3462" coordorigin="1242,1384" coordsize="14346,9307">
            <v:group style="position:absolute;left:1252;top:1394;width:14326;height:454" coordorigin="1252,1394" coordsize="14326,454">
              <v:shape style="position:absolute;left:1252;top:1394;width:14326;height:454" coordorigin="1252,1394" coordsize="14326,454" path="m1252,1394l15579,1394,15579,1848,1252,1848,1252,1394e" filled="t" fillcolor="#E6E7E8" stroked="f">
                <v:path arrowok="t"/>
                <v:fill/>
              </v:shape>
            </v:group>
            <v:group style="position:absolute;left:1252;top:1848;width:14326;height:454" coordorigin="1252,1848" coordsize="14326,454">
              <v:shape style="position:absolute;left:1252;top:1848;width:14326;height:454" coordorigin="1252,1848" coordsize="14326,454" path="m1252,1848l15579,1848,15579,2301,1252,2301,1252,1848e" filled="t" fillcolor="#F36D21" stroked="f">
                <v:path arrowok="t"/>
                <v:fill/>
              </v:shape>
            </v:group>
            <v:group style="position:absolute;left:1247;top:1394;width:14336;height:2" coordorigin="1247,1394" coordsize="14336,2">
              <v:shape style="position:absolute;left:1247;top:1394;width:14336;height:2" coordorigin="1247,1394" coordsize="14336,0" path="m1247,1394l15584,1394e" filled="f" stroked="t" strokeweight=".5pt" strokecolor="#939598">
                <v:path arrowok="t"/>
              </v:shape>
            </v:group>
            <v:group style="position:absolute;left:1247;top:1848;width:14336;height:2" coordorigin="1247,1848" coordsize="14336,2">
              <v:shape style="position:absolute;left:1247;top:1848;width:14336;height:2" coordorigin="1247,1848" coordsize="14336,0" path="m1247,1848l15584,1848e" filled="f" stroked="t" strokeweight=".5pt" strokecolor="#939598">
                <v:path arrowok="t"/>
              </v:shape>
            </v:group>
            <v:group style="position:absolute;left:1252;top:1399;width:2;height:9281" coordorigin="1252,1399" coordsize="2,9281">
              <v:shape style="position:absolute;left:1252;top:1399;width:2;height:9281" coordorigin="1252,1399" coordsize="0,9281" path="m1252,1399l1252,10680e" filled="f" stroked="t" strokeweight=".500002pt" strokecolor="#939598">
                <v:path arrowok="t"/>
              </v:shape>
            </v:group>
            <v:group style="position:absolute;left:15579;top:1399;width:2;height:9281" coordorigin="15579,1399" coordsize="2,9281">
              <v:shape style="position:absolute;left:15579;top:1399;width:2;height:9281" coordorigin="15579,1399" coordsize="0,9281" path="m15579,1399l15579,10680e" filled="f" stroked="t" strokeweight=".500024pt" strokecolor="#939598">
                <v:path arrowok="t"/>
              </v:shape>
            </v:group>
            <v:group style="position:absolute;left:1247;top:2301;width:14336;height:2" coordorigin="1247,2301" coordsize="14336,2">
              <v:shape style="position:absolute;left:1247;top:2301;width:14336;height:2" coordorigin="1247,2301" coordsize="14336,0" path="m1247,2301l15584,2301e" filled="f" stroked="t" strokeweight=".5pt" strokecolor="#939598">
                <v:path arrowok="t"/>
              </v:shape>
            </v:group>
            <v:group style="position:absolute;left:1247;top:8612;width:14336;height:2" coordorigin="1247,8612" coordsize="14336,2">
              <v:shape style="position:absolute;left:1247;top:8612;width:14336;height:2" coordorigin="1247,8612" coordsize="14336,0" path="m1247,8612l15584,8612e" filled="f" stroked="t" strokeweight=".5pt" strokecolor="#939598">
                <v:path arrowok="t"/>
              </v:shape>
            </v:group>
            <v:group style="position:absolute;left:1247;top:10685;width:14336;height:2" coordorigin="1247,10685" coordsize="14336,2">
              <v:shape style="position:absolute;left:1247;top:10685;width:14336;height:2" coordorigin="1247,10685" coordsize="14336,0" path="m1247,10685l15584,10685e" filled="f" stroked="t" strokeweight=".5pt" strokecolor="#939598">
                <v:path arrowok="t"/>
              </v:shape>
            </v:group>
            <w10:wrap type="none"/>
          </v:group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1.362202pt;margin-top:25.456701pt;width:369.730018pt;height:12pt;mso-position-horizontal-relative:page;mso-position-vertical-relative:page;z-index:-3461" type="#_x0000_t202" filled="f" stroked="f">
            <v:textbox inset="0,0,0,0">
              <w:txbxContent>
                <w:p>
                  <w:pPr>
                    <w:spacing w:before="0" w:after="0" w:line="230" w:lineRule="exact"/>
                    <w:ind w:left="20" w:right="-5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4"/>
                      <w:w w:val="100"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omp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5"/>
                      <w:w w:val="100"/>
                      <w:position w:val="1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1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2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artun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2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inhaltliche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Sch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2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erpun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1"/>
                      <w:w w:val="100"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bis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1"/>
                      <w:w w:val="100"/>
                      <w:position w:val="1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um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Ende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der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Ei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führungsphase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73.459229pt;margin-top:25.456301pt;width:7.07pt;height:12pt;mso-position-horizontal-relative:page;mso-position-vertical-relative:page;z-index:-3460" type="#_x0000_t202" filled="f" stroked="f">
            <v:textbox inset="0,0,0,0">
              <w:txbxContent>
                <w:p>
                  <w:pPr>
                    <w:spacing w:before="0" w:after="0" w:line="230" w:lineRule="exact"/>
                    <w:ind w:left="20" w:right="-5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4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2.93457pt;margin-top:572.366394pt;width:79.323911pt;height:12pt;mso-position-horizontal-relative:page;mso-position-vertical-relative:page;z-index:-3459" type="#_x0000_t202" filled="f" stroked="f">
            <v:textbox inset="0,0,0,0">
              <w:txbxContent>
                <w:p>
                  <w:pPr>
                    <w:spacing w:before="0" w:after="0" w:line="230" w:lineRule="exact"/>
                    <w:ind w:left="20" w:right="-5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hyperlink r:id="rId16">
                    <w:r>
                      <w:rPr>
                        <w:rFonts w:ascii="Calibri" w:hAnsi="Calibri" w:cs="Calibri" w:eastAsia="Calibri"/>
                        <w:sz w:val="20"/>
                        <w:szCs w:val="20"/>
                        <w:color w:val="231F20"/>
                        <w:spacing w:val="1"/>
                        <w:w w:val="100"/>
                        <w:position w:val="1"/>
                      </w:rPr>
                      <w:t>w</w:t>
                    </w:r>
                    <w:r>
                      <w:rPr>
                        <w:rFonts w:ascii="Calibri" w:hAnsi="Calibri" w:cs="Calibri" w:eastAsia="Calibri"/>
                        <w:sz w:val="20"/>
                        <w:szCs w:val="20"/>
                        <w:color w:val="231F20"/>
                        <w:spacing w:val="1"/>
                        <w:w w:val="100"/>
                        <w:position w:val="1"/>
                      </w:rPr>
                      <w:t>w</w:t>
                    </w:r>
                    <w:r>
                      <w:rPr>
                        <w:rFonts w:ascii="Calibri" w:hAnsi="Calibri" w:cs="Calibri" w:eastAsia="Calibri"/>
                        <w:sz w:val="20"/>
                        <w:szCs w:val="20"/>
                        <w:color w:val="231F20"/>
                        <w:spacing w:val="-13"/>
                        <w:w w:val="100"/>
                        <w:position w:val="1"/>
                      </w:rPr>
                      <w:t>w</w:t>
                    </w:r>
                    <w:r>
                      <w:rPr>
                        <w:rFonts w:ascii="Calibri" w:hAnsi="Calibri" w:cs="Calibri" w:eastAsia="Calibri"/>
                        <w:sz w:val="20"/>
                        <w:szCs w:val="20"/>
                        <w:color w:val="231F20"/>
                        <w:spacing w:val="0"/>
                        <w:w w:val="100"/>
                        <w:position w:val="1"/>
                      </w:rPr>
                      <w:t>.ccbuchne</w:t>
                    </w:r>
                    <w:r>
                      <w:rPr>
                        <w:rFonts w:ascii="Calibri" w:hAnsi="Calibri" w:cs="Calibri" w:eastAsia="Calibri"/>
                        <w:sz w:val="20"/>
                        <w:szCs w:val="20"/>
                        <w:color w:val="231F20"/>
                        <w:spacing w:val="-20"/>
                        <w:w w:val="100"/>
                        <w:position w:val="1"/>
                      </w:rPr>
                      <w:t>r</w:t>
                    </w:r>
                    <w:r>
                      <w:rPr>
                        <w:rFonts w:ascii="Calibri" w:hAnsi="Calibri" w:cs="Calibri" w:eastAsia="Calibri"/>
                        <w:sz w:val="20"/>
                        <w:szCs w:val="20"/>
                        <w:color w:val="231F20"/>
                        <w:spacing w:val="0"/>
                        <w:w w:val="100"/>
                        <w:position w:val="1"/>
                      </w:rPr>
                      <w:t>.de</w:t>
                    </w:r>
                    <w:r>
                      <w:rPr>
                        <w:rFonts w:ascii="Calibri" w:hAnsi="Calibri" w:cs="Calibri" w:eastAsia="Calibri"/>
                        <w:sz w:val="20"/>
                        <w:szCs w:val="20"/>
                        <w:color w:val="000000"/>
                        <w:spacing w:val="0"/>
                        <w:w w:val="100"/>
                        <w:position w:val="0"/>
                      </w:rPr>
                    </w:r>
                  </w:hyperlink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9.094501pt;margin-top:572.858215pt;width:243.086947pt;height:13.078174pt;mso-position-horizontal-relative:page;mso-position-vertical-relative:page;z-index:-3458" type="#_x0000_t202" filled="f" stroked="f">
            <v:textbox inset="0,0,0,0">
              <w:txbxContent>
                <w:p>
                  <w:pPr>
                    <w:spacing w:before="0" w:after="0" w:line="251" w:lineRule="exact"/>
                    <w:ind w:left="20" w:right="-53"/>
                    <w:jc w:val="left"/>
                    <w:tabs>
                      <w:tab w:pos="880" w:val="left"/>
                    </w:tabs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b/>
                      <w:bCs/>
                      <w:position w:val="2"/>
                    </w:rPr>
                    <w:t>Chemie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26"/>
                      <w:w w:val="100"/>
                      <w:b/>
                      <w:bCs/>
                      <w:position w:val="2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b/>
                      <w:bCs/>
                      <w:position w:val="2"/>
                    </w:rPr>
                    <w:tab/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b/>
                      <w:bCs/>
                      <w:position w:val="2"/>
                    </w:rPr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–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Das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neue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Leh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1"/>
                      <w:w w:val="100"/>
                      <w:position w:val="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  <w:position w:val="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erk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für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Chemie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am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  <w:position w:val="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ymnasium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612198pt;margin-top:69.699203pt;width:716.314867pt;height:22.6772pt;mso-position-horizontal-relative:page;mso-position-vertical-relative:page;z-index:-3457" type="#_x0000_t202" filled="f" stroked="f">
            <v:textbox inset="0,0,0,0">
              <w:txbxContent>
                <w:p>
                  <w:pPr>
                    <w:spacing w:before="99" w:after="0" w:line="240" w:lineRule="auto"/>
                    <w:ind w:left="3771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4"/>
                      <w:w w:val="100"/>
                      <w:b/>
                      <w:bCs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ernlehrplan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Chemie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für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die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Se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3"/>
                      <w:w w:val="100"/>
                      <w:b/>
                      <w:bCs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unda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3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b/>
                      <w:bCs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tu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4"/>
                      <w:w w:val="100"/>
                      <w:b/>
                      <w:bCs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II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2022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No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3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drhein-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8"/>
                      <w:w w:val="100"/>
                      <w:b/>
                      <w:bCs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b/>
                      <w:bCs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4"/>
                      <w:w w:val="100"/>
                      <w:b/>
                      <w:bCs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alen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612198pt;margin-top:92.376404pt;width:716.314867pt;height:22.6772pt;mso-position-horizontal-relative:page;mso-position-vertical-relative:page;z-index:-3456" type="#_x0000_t202" filled="f" stroked="f">
            <v:textbox inset="0,0,0,0">
              <w:txbxContent>
                <w:p>
                  <w:pPr>
                    <w:spacing w:before="100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FFFFFF"/>
                      <w:spacing w:val="0"/>
                      <w:w w:val="100"/>
                      <w:b/>
                      <w:bCs/>
                    </w:rPr>
                    <w:t>Übe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FFFFFF"/>
                      <w:spacing w:val="-2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FFFFFF"/>
                      <w:spacing w:val="-2"/>
                      <w:w w:val="100"/>
                      <w:b/>
                      <w:bCs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FFFFFF"/>
                      <w:spacing w:val="0"/>
                      <w:w w:val="100"/>
                      <w:b/>
                      <w:bCs/>
                    </w:rPr>
                    <w:t>eo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FFFFFF"/>
                      <w:spacing w:val="-3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FFFFFF"/>
                      <w:spacing w:val="0"/>
                      <w:w w:val="100"/>
                      <w:b/>
                      <w:bCs/>
                    </w:rPr>
                    <w:t>dn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FFFFFF"/>
                      <w:spacing w:val="-1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FFFFFF"/>
                      <w:spacing w:val="-3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FFFFFF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FFFFFF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FFFFFF"/>
                      <w:spacing w:val="-3"/>
                      <w:w w:val="100"/>
                      <w:b/>
                      <w:bCs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FFFFFF"/>
                      <w:spacing w:val="0"/>
                      <w:w w:val="100"/>
                      <w:b/>
                      <w:bCs/>
                    </w:rPr>
                    <w:t>omp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FFFFFF"/>
                      <w:spacing w:val="-2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FFFFFF"/>
                      <w:spacing w:val="-3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FFFFFF"/>
                      <w:spacing w:val="0"/>
                      <w:w w:val="100"/>
                      <w:b/>
                      <w:bCs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FFFFFF"/>
                      <w:spacing w:val="-4"/>
                      <w:w w:val="100"/>
                      <w:b/>
                      <w:bCs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FFFFFF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FFFFFF"/>
                      <w:spacing w:val="1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FFFFFF"/>
                      <w:spacing w:val="-2"/>
                      <w:w w:val="100"/>
                      <w:b/>
                      <w:bCs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FFFFFF"/>
                      <w:spacing w:val="0"/>
                      <w:w w:val="100"/>
                      <w:b/>
                      <w:bCs/>
                    </w:rPr>
                    <w:t>artun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FFFFFF"/>
                      <w:spacing w:val="-2"/>
                      <w:w w:val="100"/>
                      <w:b/>
                      <w:bCs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FFFFFF"/>
                      <w:spacing w:val="0"/>
                      <w:w w:val="100"/>
                      <w:b/>
                      <w:bCs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612198pt;margin-top:115.053604pt;width:716.314867pt;height:315.539300pt;mso-position-horizontal-relative:page;mso-position-vertical-relative:page;z-index:-3455" type="#_x0000_t202" filled="f" stroked="f">
            <v:textbox inset="0,0,0,0">
              <w:txbxContent>
                <w:p>
                  <w:pPr>
                    <w:spacing w:before="73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Chemische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4"/>
                      <w:w w:val="100"/>
                      <w:i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on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  <w:i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  <w:i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  <w:i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au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  <w:i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wählen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vern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  <w:i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  <w:i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9" w:after="0" w:line="120" w:lineRule="exact"/>
                    <w:jc w:val="left"/>
                    <w:rPr>
                      <w:sz w:val="12"/>
                      <w:szCs w:val="12"/>
                    </w:rPr>
                  </w:pPr>
                  <w:rPr/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spacing w:before="0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Die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Schülerinnen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Schüler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72" w:after="0" w:line="240" w:lineRule="auto"/>
                    <w:ind w:left="80" w:right="-20"/>
                    <w:jc w:val="left"/>
                    <w:tabs>
                      <w:tab w:pos="520" w:val="left"/>
                    </w:tabs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3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6</w:t>
                    <w:tab/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scheiden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begründ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wischen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of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5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7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7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eilchenebene,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72" w:after="0" w:line="240" w:lineRule="auto"/>
                    <w:ind w:left="80" w:right="-20"/>
                    <w:jc w:val="left"/>
                    <w:tabs>
                      <w:tab w:pos="520" w:val="left"/>
                    </w:tabs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S7</w:t>
                    <w:tab/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besch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eiben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die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Um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6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ehrbar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7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eit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chemischer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ea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tionen,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6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das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dynamische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Gleich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wic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das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Don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6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-Ak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5"/>
                      <w:w w:val="100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6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-Prinzip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enden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diese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an,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72" w:after="0" w:line="255" w:lineRule="auto"/>
                    <w:ind w:left="534" w:right="122" w:firstLine="-454"/>
                    <w:jc w:val="left"/>
                    <w:tabs>
                      <w:tab w:pos="520" w:val="left"/>
                    </w:tabs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4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8</w:t>
                    <w:tab/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besch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eiben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an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aus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ähl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Beispielen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Ei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flus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4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auf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chemische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ea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tionen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5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Möglich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6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ei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der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euerung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du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ch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ari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tion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on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ea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tionsbedingun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wie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du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ch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den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Eins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tz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on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en,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56" w:after="0" w:line="240" w:lineRule="auto"/>
                    <w:ind w:left="80" w:right="-20"/>
                    <w:jc w:val="left"/>
                    <w:tabs>
                      <w:tab w:pos="520" w:val="left"/>
                    </w:tabs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S9</w:t>
                    <w:tab/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besch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eiben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schiedliche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ea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tivi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ä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ea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tion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erläu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5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e,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72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0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 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7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nut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4"/>
                      <w:w w:val="100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chemische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4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on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4"/>
                      <w:w w:val="100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ur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0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ern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ung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on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Sac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erhal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innerhalb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der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Chemie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sowie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mit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ande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erric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4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ächern.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3" w:after="0" w:line="130" w:lineRule="exact"/>
                    <w:jc w:val="left"/>
                    <w:rPr>
                      <w:sz w:val="13"/>
                      <w:szCs w:val="13"/>
                    </w:rPr>
                  </w:pPr>
                  <w:rPr/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spacing w:before="0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Chemische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Zusammenhänge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quali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  <w:i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ativ-modellhaft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2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erklären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9" w:after="0" w:line="120" w:lineRule="exact"/>
                    <w:jc w:val="left"/>
                    <w:rPr>
                      <w:sz w:val="12"/>
                      <w:szCs w:val="12"/>
                    </w:rPr>
                  </w:pPr>
                  <w:rPr/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spacing w:before="0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Die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Schülerinnen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Schüler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72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 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8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erklä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an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aus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ähl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Beispielen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die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Viel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alt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der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of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5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7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ih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Ei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ensch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5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auf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der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Basis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schiedlicher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ombin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tionen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5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Ano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dnun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on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8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eilchen,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72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1"/>
                      <w:w w:val="100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 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5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deu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an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aus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ähl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Beispielen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of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5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7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Ene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gieu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andlun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hinsic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tlich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der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0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änderung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on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8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eilchen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wie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des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Umbaus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chemischer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Bindun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en,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72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1"/>
                      <w:w w:val="100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3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 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nut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4"/>
                      <w:w w:val="100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ebene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Modelle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ur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chemischen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Bindung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zu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a-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ermole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ula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7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echselwir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un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en,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72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S1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4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 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9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besch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eiben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aus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ähl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ea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tionsa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4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ol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6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auch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auf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7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eilchenebene,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72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1"/>
                      <w:w w:val="100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5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 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4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scheiden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den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tischen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6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Zu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and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auf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of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5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ebene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7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om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dynamischen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Zu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and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auf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7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eilchenebene.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3" w:after="0" w:line="130" w:lineRule="exact"/>
                    <w:jc w:val="left"/>
                    <w:rPr>
                      <w:sz w:val="13"/>
                      <w:szCs w:val="13"/>
                    </w:rPr>
                  </w:pPr>
                  <w:rPr/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spacing w:before="0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Chemische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Zusammenhänge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qua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  <w:i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ti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  <w:i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ativ-mathematisch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7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beschreiben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9" w:after="0" w:line="120" w:lineRule="exact"/>
                    <w:jc w:val="left"/>
                    <w:rPr>
                      <w:sz w:val="12"/>
                      <w:szCs w:val="12"/>
                    </w:rPr>
                  </w:pPr>
                  <w:rPr/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spacing w:before="0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Die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Schülerinnen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Schüler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72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S1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6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 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8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twic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7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eln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an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aus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ähl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Beispielen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ea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tionsgleichun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en,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72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6"/>
                      <w:w w:val="100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7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 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1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enden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be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an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them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tische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5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0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4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ah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an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elei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auf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chemische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Sac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erhal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an.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612198pt;margin-top:430.592896pt;width:716.314867pt;height:103.6811pt;mso-position-horizontal-relative:page;mso-position-vertical-relative:page;z-index:-3454" type="#_x0000_t202" filled="f" stroked="f">
            <v:textbox inset="0,0,0,0">
              <w:txbxContent>
                <w:p>
                  <w:pPr>
                    <w:spacing w:before="73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b/>
                      <w:bCs/>
                    </w:rPr>
                    <w:t>Er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5"/>
                      <w:w w:val="100"/>
                      <w:b/>
                      <w:bCs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b/>
                      <w:bCs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  <w:b/>
                      <w:bCs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b/>
                      <w:bCs/>
                    </w:rPr>
                    <w:t>tnis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  <w:b/>
                      <w:bCs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b/>
                      <w:bCs/>
                    </w:rPr>
                    <w:t>winnungs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6"/>
                      <w:w w:val="100"/>
                      <w:b/>
                      <w:bCs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b/>
                      <w:bCs/>
                    </w:rPr>
                    <w:t>omp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b/>
                      <w:bCs/>
                    </w:rPr>
                    <w:t>enz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9" w:after="0" w:line="120" w:lineRule="exact"/>
                    <w:jc w:val="left"/>
                    <w:rPr>
                      <w:sz w:val="12"/>
                      <w:szCs w:val="12"/>
                    </w:rPr>
                  </w:pPr>
                  <w:rPr/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spacing w:before="0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  <w:i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rage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  <w:i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  <w:i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ellungen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Hypothesen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auf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Basis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von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Beobac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  <w:i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tungen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Theorien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bilden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9" w:after="0" w:line="120" w:lineRule="exact"/>
                    <w:jc w:val="left"/>
                    <w:rPr>
                      <w:sz w:val="12"/>
                      <w:szCs w:val="12"/>
                    </w:rPr>
                  </w:pPr>
                  <w:rPr/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spacing w:before="0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Die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Schülerinnen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Schüler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72" w:after="0" w:line="240" w:lineRule="auto"/>
                    <w:ind w:left="80" w:right="-20"/>
                    <w:jc w:val="left"/>
                    <w:tabs>
                      <w:tab w:pos="520" w:val="left"/>
                    </w:tabs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1</w:t>
                    <w:tab/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lei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aus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ähl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chemische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Sac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erhal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aus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All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agssitu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tionen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5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ab,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72" w:after="0" w:line="240" w:lineRule="auto"/>
                    <w:ind w:left="80" w:right="-20"/>
                    <w:jc w:val="left"/>
                    <w:tabs>
                      <w:tab w:pos="520" w:val="left"/>
                    </w:tabs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2</w:t>
                    <w:tab/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ide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tifizie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5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twic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6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eln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ellun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aus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ähl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chemischen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Sac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erhal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en,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72" w:after="0" w:line="240" w:lineRule="auto"/>
                    <w:ind w:left="80" w:right="-20"/>
                    <w:jc w:val="left"/>
                    <w:tabs>
                      <w:tab w:pos="520" w:val="left"/>
                    </w:tabs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3</w:t>
                    <w:tab/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ellen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überprüfba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Hypothesen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ur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Bearbeitung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on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ellun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au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3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362202pt;margin-top:28.935701pt;width:717.165pt;height:12pt;mso-position-horizontal-relative:page;mso-position-vertical-relative:page;z-index:-3453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6840" w:h="11920" w:orient="landscape"/>
          <w:pgMar w:top="1080" w:bottom="280" w:left="1140" w:right="1140"/>
        </w:sectPr>
      </w:pPr>
      <w:rPr/>
    </w:p>
    <w:p>
      <w:pPr>
        <w:rPr>
          <w:sz w:val="0"/>
          <w:szCs w:val="0"/>
        </w:rPr>
      </w:pPr>
      <w:rPr/>
      <w:r>
        <w:rPr/>
        <w:pict>
          <v:group style="position:absolute;margin-left:62.362202pt;margin-top:39.935699pt;width:717.165pt;height:.1pt;mso-position-horizontal-relative:page;mso-position-vertical-relative:page;z-index:-3452" coordorigin="1247,799" coordsize="14343,2">
            <v:shape style="position:absolute;left:1247;top:799;width:14343;height:2" coordorigin="1247,799" coordsize="14343,0" path="m1247,799l15591,799e" filled="f" stroked="t" strokeweight=".5pt" strokecolor="#939598">
              <v:path arrowok="t"/>
            </v:shape>
          </v:group>
          <w10:wrap type="none"/>
        </w:pict>
      </w:r>
      <w:r>
        <w:rPr/>
        <w:pict>
          <v:group style="position:absolute;margin-left:0pt;margin-top:565.106995pt;width:680.315pt;height:30.169pt;mso-position-horizontal-relative:page;mso-position-vertical-relative:page;z-index:-3451" coordorigin="0,11302" coordsize="13606,603">
            <v:shape style="position:absolute;left:0;top:11302;width:13606;height:603" coordorigin="0,11302" coordsize="13606,603" path="m0,11906l13606,11906,13606,11302,0,11302,0,11906e" filled="t" fillcolor="#E6E7E8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687.117981pt;margin-top:565.106018pt;width:154.771pt;height:30.17pt;mso-position-horizontal-relative:page;mso-position-vertical-relative:page;z-index:-3450" coordorigin="13742,11302" coordsize="3095,603">
            <v:shape style="position:absolute;left:13742;top:11302;width:3095;height:603" coordorigin="13742,11302" coordsize="3095,603" path="m13742,11906l16838,11906,16838,11302,13742,11302,13742,11906e" filled="t" fillcolor="#D1D3D4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62.112pt;margin-top:69.198997pt;width:717.3152pt;height:459.6557pt;mso-position-horizontal-relative:page;mso-position-vertical-relative:page;z-index:-3449" coordorigin="1242,1384" coordsize="14346,9193">
            <v:group style="position:absolute;left:1252;top:1394;width:14326;height:454" coordorigin="1252,1394" coordsize="14326,454">
              <v:shape style="position:absolute;left:1252;top:1394;width:14326;height:454" coordorigin="1252,1394" coordsize="14326,454" path="m1252,1394l15579,1394,15579,1848,1252,1848,1252,1394e" filled="t" fillcolor="#E6E7E8" stroked="f">
                <v:path arrowok="t"/>
                <v:fill/>
              </v:shape>
            </v:group>
            <v:group style="position:absolute;left:1252;top:1848;width:14326;height:454" coordorigin="1252,1848" coordsize="14326,454">
              <v:shape style="position:absolute;left:1252;top:1848;width:14326;height:454" coordorigin="1252,1848" coordsize="14326,454" path="m1252,1848l15579,1848,15579,2301,1252,2301,1252,1848e" filled="t" fillcolor="#F36D21" stroked="f">
                <v:path arrowok="t"/>
                <v:fill/>
              </v:shape>
            </v:group>
            <v:group style="position:absolute;left:1247;top:1394;width:14336;height:2" coordorigin="1247,1394" coordsize="14336,2">
              <v:shape style="position:absolute;left:1247;top:1394;width:14336;height:2" coordorigin="1247,1394" coordsize="14336,0" path="m1247,1394l15584,1394e" filled="f" stroked="t" strokeweight=".5pt" strokecolor="#939598">
                <v:path arrowok="t"/>
              </v:shape>
            </v:group>
            <v:group style="position:absolute;left:1247;top:1848;width:14336;height:2" coordorigin="1247,1848" coordsize="14336,2">
              <v:shape style="position:absolute;left:1247;top:1848;width:14336;height:2" coordorigin="1247,1848" coordsize="14336,0" path="m1247,1848l15584,1848e" filled="f" stroked="t" strokeweight=".5pt" strokecolor="#939598">
                <v:path arrowok="t"/>
              </v:shape>
            </v:group>
            <v:group style="position:absolute;left:1252;top:1399;width:2;height:9168" coordorigin="1252,1399" coordsize="2,9168">
              <v:shape style="position:absolute;left:1252;top:1399;width:2;height:9168" coordorigin="1252,1399" coordsize="0,9168" path="m1252,1399l1252,10567e" filled="f" stroked="t" strokeweight=".500002pt" strokecolor="#939598">
                <v:path arrowok="t"/>
              </v:shape>
            </v:group>
            <v:group style="position:absolute;left:15579;top:1399;width:2;height:9168" coordorigin="15579,1399" coordsize="2,9168">
              <v:shape style="position:absolute;left:15579;top:1399;width:2;height:9168" coordorigin="15579,1399" coordsize="0,9168" path="m15579,1399l15579,10567e" filled="f" stroked="t" strokeweight=".500024pt" strokecolor="#939598">
                <v:path arrowok="t"/>
              </v:shape>
            </v:group>
            <v:group style="position:absolute;left:1247;top:7922;width:14336;height:2" coordorigin="1247,7922" coordsize="14336,2">
              <v:shape style="position:absolute;left:1247;top:7922;width:14336;height:2" coordorigin="1247,7922" coordsize="14336,0" path="m1247,7922l15584,7922e" filled="f" stroked="t" strokeweight=".5pt" strokecolor="#939598">
                <v:path arrowok="t"/>
              </v:shape>
            </v:group>
            <v:group style="position:absolute;left:1247;top:2301;width:14336;height:2" coordorigin="1247,2301" coordsize="14336,2">
              <v:shape style="position:absolute;left:1247;top:2301;width:14336;height:2" coordorigin="1247,2301" coordsize="14336,0" path="m1247,2301l15584,2301e" filled="f" stroked="t" strokeweight=".5pt" strokecolor="#939598">
                <v:path arrowok="t"/>
              </v:shape>
            </v:group>
            <v:group style="position:absolute;left:1247;top:10572;width:14336;height:2" coordorigin="1247,10572" coordsize="14336,2">
              <v:shape style="position:absolute;left:1247;top:10572;width:14336;height:2" coordorigin="1247,10572" coordsize="14336,0" path="m1247,10572l15584,10572e" filled="f" stroked="t" strokeweight=".5pt" strokecolor="#939598">
                <v:path arrowok="t"/>
              </v:shape>
            </v:group>
            <w10:wrap type="none"/>
          </v:group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1.362202pt;margin-top:25.456701pt;width:369.730018pt;height:12pt;mso-position-horizontal-relative:page;mso-position-vertical-relative:page;z-index:-3448" type="#_x0000_t202" filled="f" stroked="f">
            <v:textbox inset="0,0,0,0">
              <w:txbxContent>
                <w:p>
                  <w:pPr>
                    <w:spacing w:before="0" w:after="0" w:line="230" w:lineRule="exact"/>
                    <w:ind w:left="20" w:right="-5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4"/>
                      <w:w w:val="100"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omp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5"/>
                      <w:w w:val="100"/>
                      <w:position w:val="1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1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2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artun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2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inhaltliche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Sch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2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erpun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1"/>
                      <w:w w:val="100"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bis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1"/>
                      <w:w w:val="100"/>
                      <w:position w:val="1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um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Ende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der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Ei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führungsphase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73.459229pt;margin-top:25.456301pt;width:7.07pt;height:12pt;mso-position-horizontal-relative:page;mso-position-vertical-relative:page;z-index:-3447" type="#_x0000_t202" filled="f" stroked="f">
            <v:textbox inset="0,0,0,0">
              <w:txbxContent>
                <w:p>
                  <w:pPr>
                    <w:spacing w:before="0" w:after="0" w:line="230" w:lineRule="exact"/>
                    <w:ind w:left="20" w:right="-5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5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2.93457pt;margin-top:572.366394pt;width:79.323911pt;height:12pt;mso-position-horizontal-relative:page;mso-position-vertical-relative:page;z-index:-3446" type="#_x0000_t202" filled="f" stroked="f">
            <v:textbox inset="0,0,0,0">
              <w:txbxContent>
                <w:p>
                  <w:pPr>
                    <w:spacing w:before="0" w:after="0" w:line="230" w:lineRule="exact"/>
                    <w:ind w:left="20" w:right="-5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hyperlink r:id="rId17">
                    <w:r>
                      <w:rPr>
                        <w:rFonts w:ascii="Calibri" w:hAnsi="Calibri" w:cs="Calibri" w:eastAsia="Calibri"/>
                        <w:sz w:val="20"/>
                        <w:szCs w:val="20"/>
                        <w:color w:val="231F20"/>
                        <w:spacing w:val="1"/>
                        <w:w w:val="100"/>
                        <w:position w:val="1"/>
                      </w:rPr>
                      <w:t>w</w:t>
                    </w:r>
                    <w:r>
                      <w:rPr>
                        <w:rFonts w:ascii="Calibri" w:hAnsi="Calibri" w:cs="Calibri" w:eastAsia="Calibri"/>
                        <w:sz w:val="20"/>
                        <w:szCs w:val="20"/>
                        <w:color w:val="231F20"/>
                        <w:spacing w:val="1"/>
                        <w:w w:val="100"/>
                        <w:position w:val="1"/>
                      </w:rPr>
                      <w:t>w</w:t>
                    </w:r>
                    <w:r>
                      <w:rPr>
                        <w:rFonts w:ascii="Calibri" w:hAnsi="Calibri" w:cs="Calibri" w:eastAsia="Calibri"/>
                        <w:sz w:val="20"/>
                        <w:szCs w:val="20"/>
                        <w:color w:val="231F20"/>
                        <w:spacing w:val="-13"/>
                        <w:w w:val="100"/>
                        <w:position w:val="1"/>
                      </w:rPr>
                      <w:t>w</w:t>
                    </w:r>
                    <w:r>
                      <w:rPr>
                        <w:rFonts w:ascii="Calibri" w:hAnsi="Calibri" w:cs="Calibri" w:eastAsia="Calibri"/>
                        <w:sz w:val="20"/>
                        <w:szCs w:val="20"/>
                        <w:color w:val="231F20"/>
                        <w:spacing w:val="0"/>
                        <w:w w:val="100"/>
                        <w:position w:val="1"/>
                      </w:rPr>
                      <w:t>.ccbuchne</w:t>
                    </w:r>
                    <w:r>
                      <w:rPr>
                        <w:rFonts w:ascii="Calibri" w:hAnsi="Calibri" w:cs="Calibri" w:eastAsia="Calibri"/>
                        <w:sz w:val="20"/>
                        <w:szCs w:val="20"/>
                        <w:color w:val="231F20"/>
                        <w:spacing w:val="-20"/>
                        <w:w w:val="100"/>
                        <w:position w:val="1"/>
                      </w:rPr>
                      <w:t>r</w:t>
                    </w:r>
                    <w:r>
                      <w:rPr>
                        <w:rFonts w:ascii="Calibri" w:hAnsi="Calibri" w:cs="Calibri" w:eastAsia="Calibri"/>
                        <w:sz w:val="20"/>
                        <w:szCs w:val="20"/>
                        <w:color w:val="231F20"/>
                        <w:spacing w:val="0"/>
                        <w:w w:val="100"/>
                        <w:position w:val="1"/>
                      </w:rPr>
                      <w:t>.de</w:t>
                    </w:r>
                    <w:r>
                      <w:rPr>
                        <w:rFonts w:ascii="Calibri" w:hAnsi="Calibri" w:cs="Calibri" w:eastAsia="Calibri"/>
                        <w:sz w:val="20"/>
                        <w:szCs w:val="20"/>
                        <w:color w:val="000000"/>
                        <w:spacing w:val="0"/>
                        <w:w w:val="100"/>
                        <w:position w:val="0"/>
                      </w:rPr>
                    </w:r>
                  </w:hyperlink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9.094501pt;margin-top:572.858215pt;width:243.086947pt;height:13.078174pt;mso-position-horizontal-relative:page;mso-position-vertical-relative:page;z-index:-3445" type="#_x0000_t202" filled="f" stroked="f">
            <v:textbox inset="0,0,0,0">
              <w:txbxContent>
                <w:p>
                  <w:pPr>
                    <w:spacing w:before="0" w:after="0" w:line="251" w:lineRule="exact"/>
                    <w:ind w:left="20" w:right="-53"/>
                    <w:jc w:val="left"/>
                    <w:tabs>
                      <w:tab w:pos="880" w:val="left"/>
                    </w:tabs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b/>
                      <w:bCs/>
                      <w:position w:val="2"/>
                    </w:rPr>
                    <w:t>Chemie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26"/>
                      <w:w w:val="100"/>
                      <w:b/>
                      <w:bCs/>
                      <w:position w:val="2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b/>
                      <w:bCs/>
                      <w:position w:val="2"/>
                    </w:rPr>
                    <w:tab/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b/>
                      <w:bCs/>
                      <w:position w:val="2"/>
                    </w:rPr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–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Das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neue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Leh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1"/>
                      <w:w w:val="100"/>
                      <w:position w:val="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  <w:position w:val="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erk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für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Chemie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am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  <w:position w:val="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ymnasium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612198pt;margin-top:69.699203pt;width:716.314867pt;height:22.6772pt;mso-position-horizontal-relative:page;mso-position-vertical-relative:page;z-index:-3444" type="#_x0000_t202" filled="f" stroked="f">
            <v:textbox inset="0,0,0,0">
              <w:txbxContent>
                <w:p>
                  <w:pPr>
                    <w:spacing w:before="99" w:after="0" w:line="240" w:lineRule="auto"/>
                    <w:ind w:left="3771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4"/>
                      <w:w w:val="100"/>
                      <w:b/>
                      <w:bCs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ernlehrplan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Chemie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für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die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Se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3"/>
                      <w:w w:val="100"/>
                      <w:b/>
                      <w:bCs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unda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3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b/>
                      <w:bCs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tu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4"/>
                      <w:w w:val="100"/>
                      <w:b/>
                      <w:bCs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II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2022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No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3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drhein-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8"/>
                      <w:w w:val="100"/>
                      <w:b/>
                      <w:bCs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b/>
                      <w:bCs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4"/>
                      <w:w w:val="100"/>
                      <w:b/>
                      <w:bCs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alen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612198pt;margin-top:92.376404pt;width:716.314867pt;height:22.6772pt;mso-position-horizontal-relative:page;mso-position-vertical-relative:page;z-index:-3443" type="#_x0000_t202" filled="f" stroked="f">
            <v:textbox inset="0,0,0,0">
              <w:txbxContent>
                <w:p>
                  <w:pPr>
                    <w:spacing w:before="100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FFFFFF"/>
                      <w:spacing w:val="0"/>
                      <w:w w:val="100"/>
                      <w:b/>
                      <w:bCs/>
                    </w:rPr>
                    <w:t>Übe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FFFFFF"/>
                      <w:spacing w:val="-2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FFFFFF"/>
                      <w:spacing w:val="-2"/>
                      <w:w w:val="100"/>
                      <w:b/>
                      <w:bCs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FFFFFF"/>
                      <w:spacing w:val="0"/>
                      <w:w w:val="100"/>
                      <w:b/>
                      <w:bCs/>
                    </w:rPr>
                    <w:t>eo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FFFFFF"/>
                      <w:spacing w:val="-3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FFFFFF"/>
                      <w:spacing w:val="0"/>
                      <w:w w:val="100"/>
                      <w:b/>
                      <w:bCs/>
                    </w:rPr>
                    <w:t>dn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FFFFFF"/>
                      <w:spacing w:val="-1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FFFFFF"/>
                      <w:spacing w:val="-3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FFFFFF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FFFFFF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FFFFFF"/>
                      <w:spacing w:val="-3"/>
                      <w:w w:val="100"/>
                      <w:b/>
                      <w:bCs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FFFFFF"/>
                      <w:spacing w:val="0"/>
                      <w:w w:val="100"/>
                      <w:b/>
                      <w:bCs/>
                    </w:rPr>
                    <w:t>omp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FFFFFF"/>
                      <w:spacing w:val="-2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FFFFFF"/>
                      <w:spacing w:val="-3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FFFFFF"/>
                      <w:spacing w:val="0"/>
                      <w:w w:val="100"/>
                      <w:b/>
                      <w:bCs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FFFFFF"/>
                      <w:spacing w:val="-4"/>
                      <w:w w:val="100"/>
                      <w:b/>
                      <w:bCs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FFFFFF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FFFFFF"/>
                      <w:spacing w:val="1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FFFFFF"/>
                      <w:spacing w:val="-2"/>
                      <w:w w:val="100"/>
                      <w:b/>
                      <w:bCs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FFFFFF"/>
                      <w:spacing w:val="0"/>
                      <w:w w:val="100"/>
                      <w:b/>
                      <w:bCs/>
                    </w:rPr>
                    <w:t>artun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FFFFFF"/>
                      <w:spacing w:val="-2"/>
                      <w:w w:val="100"/>
                      <w:b/>
                      <w:bCs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FFFFFF"/>
                      <w:spacing w:val="0"/>
                      <w:w w:val="100"/>
                      <w:b/>
                      <w:bCs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612198pt;margin-top:115.053604pt;width:716.314867pt;height:281.0354pt;mso-position-horizontal-relative:page;mso-position-vertical-relative:page;z-index:-3442" type="#_x0000_t202" filled="f" stroked="f">
            <v:textbox inset="0,0,0,0">
              <w:txbxContent>
                <w:p>
                  <w:pPr>
                    <w:spacing w:before="73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  <w:i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achsp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  <w:i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zifische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6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Modelle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0"/>
                      <w:w w:val="100"/>
                      <w:i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er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  <w:i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ahren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  <w:i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wenden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  <w:i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ur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  <w:i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  <w:i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ersuchung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  <w:i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on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Sac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  <w:i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verhal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  <w:i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nut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  <w:i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9" w:after="0" w:line="120" w:lineRule="exact"/>
                    <w:jc w:val="left"/>
                    <w:rPr>
                      <w:sz w:val="12"/>
                      <w:szCs w:val="12"/>
                    </w:rPr>
                  </w:pPr>
                  <w:rPr/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spacing w:before="0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Die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Schülerinnen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Schüler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72" w:after="0" w:line="240" w:lineRule="auto"/>
                    <w:ind w:left="80" w:right="-20"/>
                    <w:jc w:val="left"/>
                    <w:tabs>
                      <w:tab w:pos="520" w:val="left"/>
                    </w:tabs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4</w:t>
                    <w:tab/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planen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Berüc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sic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tigung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5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der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ariablen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7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olle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Experime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auch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ur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Prüfung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on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Hypothesen,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Aussa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oder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Theorien,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72" w:after="0" w:line="255" w:lineRule="auto"/>
                    <w:ind w:left="534" w:right="48" w:firstLine="-454"/>
                    <w:jc w:val="left"/>
                    <w:tabs>
                      <w:tab w:pos="520" w:val="left"/>
                    </w:tabs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5</w:t>
                    <w:tab/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füh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quali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ti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qua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ti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ti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xperime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elle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suchun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–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den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chemischen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Arbeit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eisen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Sicherheits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eln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tsp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echend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–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du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ch,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7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ollie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sie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diese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Anleitung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aus,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56" w:after="0" w:line="240" w:lineRule="auto"/>
                    <w:ind w:left="80" w:right="-20"/>
                    <w:jc w:val="left"/>
                    <w:tabs>
                      <w:tab w:pos="520" w:val="left"/>
                    </w:tabs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6</w:t>
                    <w:tab/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nut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4"/>
                      <w:w w:val="100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digi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ale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7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erk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5"/>
                      <w:w w:val="100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eu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Medien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um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Aufnehmen,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Da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ellen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Au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on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Mes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en,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Modellierun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Simul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tionen,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72" w:after="0" w:line="255" w:lineRule="auto"/>
                    <w:ind w:left="534" w:right="47" w:firstLine="-454"/>
                    <w:jc w:val="left"/>
                    <w:tabs>
                      <w:tab w:pos="520" w:val="left"/>
                    </w:tabs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7</w:t>
                    <w:tab/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enden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eeign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eal-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oder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Denkmodelle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(z.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B.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5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ommodelle,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4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erioden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4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em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der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Eleme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e,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ormelsch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ei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eise)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an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nut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4"/>
                      <w:w w:val="100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sie,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um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chemische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ellun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bearbei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en.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7" w:after="0" w:line="110" w:lineRule="exact"/>
                    <w:jc w:val="left"/>
                    <w:rPr>
                      <w:sz w:val="11"/>
                      <w:szCs w:val="11"/>
                    </w:rPr>
                  </w:pPr>
                  <w:rPr/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spacing w:before="0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  <w:i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7"/>
                      <w:w w:val="100"/>
                      <w:i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  <w:i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tnispr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  <w:i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  <w:i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esse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  <w:i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rgebnisse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dis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4"/>
                      <w:w w:val="100"/>
                      <w:i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utieren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9" w:after="0" w:line="120" w:lineRule="exact"/>
                    <w:jc w:val="left"/>
                    <w:rPr>
                      <w:sz w:val="12"/>
                      <w:szCs w:val="12"/>
                    </w:rPr>
                  </w:pPr>
                  <w:rPr/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spacing w:before="0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Die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Schülerinnen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Schüler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72" w:after="0" w:line="240" w:lineRule="auto"/>
                    <w:ind w:left="80" w:right="-20"/>
                    <w:jc w:val="left"/>
                    <w:tabs>
                      <w:tab w:pos="520" w:val="left"/>
                    </w:tabs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8</w:t>
                    <w:tab/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finden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5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erhobenen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Stru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tu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en,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ziehun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ends,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erklä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diese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ziehen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Schlus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4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ol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erun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en,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72" w:after="0" w:line="240" w:lineRule="auto"/>
                    <w:ind w:left="80" w:right="-20"/>
                    <w:jc w:val="left"/>
                    <w:tabs>
                      <w:tab w:pos="520" w:val="left"/>
                    </w:tabs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9</w:t>
                    <w:tab/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dis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utie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an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aus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ähl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Beispielen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Möglich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6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ei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5"/>
                      <w:w w:val="100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on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Modellen,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72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E1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0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4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dis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utie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die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ei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enen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ebnisse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den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ei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enen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5"/>
                      <w:w w:val="100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ess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der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7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tnis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winnun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3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72" w:after="0" w:line="368" w:lineRule="auto"/>
                    <w:ind w:left="80" w:right="6935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E1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 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ellen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bei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der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Deutung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on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suchungsb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funden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4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achübe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ei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5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ende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zü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he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Merkmale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wissenschaftlicher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5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Aussagen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  <w:i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thoden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chara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  <w:i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  <w:i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erisieren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re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fle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  <w:i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tieren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Die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Schülerinnen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Schüler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186" w:lineRule="exact"/>
                    <w:ind w:left="80" w:right="-2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position w:val="2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1"/>
                      <w:w w:val="100"/>
                      <w:position w:val="2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2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2"/>
                    </w:rPr>
                    <w:t> 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41"/>
                      <w:w w:val="100"/>
                      <w:position w:val="2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  <w:position w:val="2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  <w:position w:val="2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2"/>
                    </w:rPr>
                    <w:t>fle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  <w:position w:val="2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2"/>
                    </w:rPr>
                    <w:t>tie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  <w:position w:val="2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2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6"/>
                      <w:w w:val="100"/>
                      <w:position w:val="2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2"/>
                    </w:rPr>
                    <w:t>Möglich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6"/>
                      <w:w w:val="100"/>
                      <w:position w:val="2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2"/>
                    </w:rPr>
                    <w:t>ei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  <w:position w:val="2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2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2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2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2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2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  <w:position w:val="2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2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5"/>
                      <w:w w:val="100"/>
                      <w:position w:val="2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2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2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2"/>
                    </w:rPr>
                    <w:t>des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2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7"/>
                      <w:w w:val="100"/>
                      <w:position w:val="2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2"/>
                    </w:rPr>
                    <w:t>onk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  <w:position w:val="2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  <w:position w:val="2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  <w:position w:val="2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2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2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2"/>
                    </w:rPr>
                    <w:t>Er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7"/>
                      <w:w w:val="100"/>
                      <w:position w:val="2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2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  <w:position w:val="2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2"/>
                    </w:rPr>
                    <w:t>tnis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  <w:position w:val="2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  <w:position w:val="2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2"/>
                    </w:rPr>
                    <w:t>winnungsp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  <w:position w:val="2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  <w:position w:val="2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4"/>
                      <w:w w:val="100"/>
                      <w:position w:val="2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2"/>
                    </w:rPr>
                    <w:t>esses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2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2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  <w:position w:val="2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2"/>
                    </w:rPr>
                    <w:t>wie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2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2"/>
                    </w:rPr>
                    <w:t>der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2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  <w:position w:val="2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  <w:position w:val="2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  <w:position w:val="2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2"/>
                    </w:rPr>
                    <w:t>onnenen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2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2"/>
                    </w:rPr>
                    <w:t>Er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6"/>
                      <w:w w:val="100"/>
                      <w:position w:val="2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2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  <w:position w:val="2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2"/>
                    </w:rPr>
                    <w:t>tnisse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2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2"/>
                    </w:rPr>
                    <w:t>an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2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2"/>
                    </w:rPr>
                    <w:t>aus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  <w:position w:val="2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  <w:position w:val="2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  <w:position w:val="2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2"/>
                    </w:rPr>
                    <w:t>ähl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  <w:position w:val="2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2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2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2"/>
                    </w:rPr>
                    <w:t>Beispielen.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612198pt;margin-top:396.088989pt;width:716.314867pt;height:132.5157pt;mso-position-horizontal-relative:page;mso-position-vertical-relative:page;z-index:-3441" type="#_x0000_t202" filled="f" stroked="f">
            <v:textbox inset="0,0,0,0">
              <w:txbxContent>
                <w:p>
                  <w:pPr>
                    <w:spacing w:before="73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  <w:b/>
                      <w:bCs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b/>
                      <w:bCs/>
                    </w:rPr>
                    <w:t>ommuni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  <w:b/>
                      <w:bCs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  <w:b/>
                      <w:bCs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b/>
                      <w:bCs/>
                    </w:rPr>
                    <w:t>tions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6"/>
                      <w:w w:val="100"/>
                      <w:b/>
                      <w:bCs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b/>
                      <w:bCs/>
                    </w:rPr>
                    <w:t>omp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b/>
                      <w:bCs/>
                    </w:rPr>
                    <w:t>enz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9" w:after="0" w:line="120" w:lineRule="exact"/>
                    <w:jc w:val="left"/>
                    <w:rPr>
                      <w:sz w:val="12"/>
                      <w:szCs w:val="12"/>
                    </w:rPr>
                  </w:pPr>
                  <w:rPr/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spacing w:before="0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  <w:i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ormationen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9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erschließen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9" w:after="0" w:line="120" w:lineRule="exact"/>
                    <w:jc w:val="left"/>
                    <w:rPr>
                      <w:sz w:val="12"/>
                      <w:szCs w:val="12"/>
                    </w:rPr>
                  </w:pPr>
                  <w:rPr/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spacing w:before="0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Die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Schülerinnen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Schüler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72" w:after="0" w:line="240" w:lineRule="auto"/>
                    <w:ind w:left="80" w:right="-20"/>
                    <w:jc w:val="left"/>
                    <w:tabs>
                      <w:tab w:pos="520" w:val="left"/>
                    </w:tabs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1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1</w:t>
                    <w:tab/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eche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chie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an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elei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chemischen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Sac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erhal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analo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digi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alen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Medien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ählen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für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ih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4"/>
                      <w:w w:val="100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ec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7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passende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Quellen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aus,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72" w:after="0" w:line="240" w:lineRule="auto"/>
                    <w:ind w:left="80" w:right="-20"/>
                    <w:jc w:val="left"/>
                    <w:tabs>
                      <w:tab w:pos="520" w:val="left"/>
                    </w:tabs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4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2</w:t>
                    <w:tab/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ählen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el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aussa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ä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fti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5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4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orm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tionen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5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chemischen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Sac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erhal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endungsb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4"/>
                      <w:w w:val="100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enen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ellun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aus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schließen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4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orma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16" w:after="0" w:line="240" w:lineRule="auto"/>
                    <w:ind w:left="534" w:right="-2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tionen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5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aus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Quellen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mit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schiedenen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Da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ellung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4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ormen,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72" w:after="0" w:line="240" w:lineRule="auto"/>
                    <w:ind w:left="80" w:right="-20"/>
                    <w:jc w:val="left"/>
                    <w:tabs>
                      <w:tab w:pos="520" w:val="left"/>
                    </w:tabs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3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3</w:t>
                    <w:tab/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prü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5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die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Übe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ein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timmung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7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schiedener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Quellen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oder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Da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ellung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4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ormen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im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Hinblick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auf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de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Aussa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en,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72" w:after="0" w:line="240" w:lineRule="auto"/>
                    <w:ind w:left="80" w:right="-20"/>
                    <w:jc w:val="left"/>
                    <w:tabs>
                      <w:tab w:pos="520" w:val="left"/>
                    </w:tabs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4</w:t>
                    <w:tab/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überprüfen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die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Vertrauenswürdigkeit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verwendeter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Quellen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Medien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(z.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B.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anhand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ihrer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Herkunft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Qualität).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362202pt;margin-top:28.935701pt;width:717.165pt;height:12pt;mso-position-horizontal-relative:page;mso-position-vertical-relative:page;z-index:-3440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6840" w:h="11920" w:orient="landscape"/>
          <w:pgMar w:top="1080" w:bottom="280" w:left="1140" w:right="1140"/>
        </w:sectPr>
      </w:pPr>
      <w:rPr/>
    </w:p>
    <w:p>
      <w:pPr>
        <w:rPr>
          <w:sz w:val="0"/>
          <w:szCs w:val="0"/>
        </w:rPr>
      </w:pPr>
      <w:rPr/>
      <w:r>
        <w:rPr/>
        <w:pict>
          <v:group style="position:absolute;margin-left:62.362202pt;margin-top:39.935699pt;width:717.165pt;height:.1pt;mso-position-horizontal-relative:page;mso-position-vertical-relative:page;z-index:-3439" coordorigin="1247,799" coordsize="14343,2">
            <v:shape style="position:absolute;left:1247;top:799;width:14343;height:2" coordorigin="1247,799" coordsize="14343,0" path="m1247,799l15591,799e" filled="f" stroked="t" strokeweight=".5pt" strokecolor="#939598">
              <v:path arrowok="t"/>
            </v:shape>
          </v:group>
          <w10:wrap type="none"/>
        </w:pict>
      </w:r>
      <w:r>
        <w:rPr/>
        <w:pict>
          <v:group style="position:absolute;margin-left:0pt;margin-top:565.106995pt;width:680.315pt;height:30.169pt;mso-position-horizontal-relative:page;mso-position-vertical-relative:page;z-index:-3438" coordorigin="0,11302" coordsize="13606,603">
            <v:shape style="position:absolute;left:0;top:11302;width:13606;height:603" coordorigin="0,11302" coordsize="13606,603" path="m0,11906l13606,11906,13606,11302,0,11302,0,11906e" filled="t" fillcolor="#E6E7E8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687.117981pt;margin-top:565.106018pt;width:154.771pt;height:30.17pt;mso-position-horizontal-relative:page;mso-position-vertical-relative:page;z-index:-3437" coordorigin="13742,11302" coordsize="3095,603">
            <v:shape style="position:absolute;left:13742;top:11302;width:3095;height:603" coordorigin="13742,11302" coordsize="3095,603" path="m13742,11906l16838,11906,16838,11302,13742,11302,13742,11906e" filled="t" fillcolor="#D1D3D4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62.112pt;margin-top:62.113003pt;width:717.3152pt;height:493.2299pt;mso-position-horizontal-relative:page;mso-position-vertical-relative:page;z-index:-3436" coordorigin="1242,1242" coordsize="14346,9865">
            <v:group style="position:absolute;left:1252;top:1252;width:14326;height:454" coordorigin="1252,1252" coordsize="14326,454">
              <v:shape style="position:absolute;left:1252;top:1252;width:14326;height:454" coordorigin="1252,1252" coordsize="14326,454" path="m1252,1252l15579,1252,15579,1706,1252,1706,1252,1252e" filled="t" fillcolor="#E6E7E8" stroked="f">
                <v:path arrowok="t"/>
                <v:fill/>
              </v:shape>
            </v:group>
            <v:group style="position:absolute;left:1252;top:1706;width:14326;height:454" coordorigin="1252,1706" coordsize="14326,454">
              <v:shape style="position:absolute;left:1252;top:1706;width:14326;height:454" coordorigin="1252,1706" coordsize="14326,454" path="m1252,1706l15579,1706,15579,2159,1252,2159,1252,1706e" filled="t" fillcolor="#F36D21" stroked="f">
                <v:path arrowok="t"/>
                <v:fill/>
              </v:shape>
            </v:group>
            <v:group style="position:absolute;left:1247;top:1252;width:14336;height:2" coordorigin="1247,1252" coordsize="14336,2">
              <v:shape style="position:absolute;left:1247;top:1252;width:14336;height:2" coordorigin="1247,1252" coordsize="14336,0" path="m1247,1252l15584,1252e" filled="f" stroked="t" strokeweight=".5pt" strokecolor="#939598">
                <v:path arrowok="t"/>
              </v:shape>
            </v:group>
            <v:group style="position:absolute;left:1247;top:1706;width:14336;height:2" coordorigin="1247,1706" coordsize="14336,2">
              <v:shape style="position:absolute;left:1247;top:1706;width:14336;height:2" coordorigin="1247,1706" coordsize="14336,0" path="m1247,1706l15584,1706e" filled="f" stroked="t" strokeweight=".5pt" strokecolor="#939598">
                <v:path arrowok="t"/>
              </v:shape>
            </v:group>
            <v:group style="position:absolute;left:1247;top:6175;width:14336;height:2" coordorigin="1247,6175" coordsize="14336,2">
              <v:shape style="position:absolute;left:1247;top:6175;width:14336;height:2" coordorigin="1247,6175" coordsize="14336,0" path="m1247,6175l15584,6175e" filled="f" stroked="t" strokeweight=".5pt" strokecolor="#939598">
                <v:path arrowok="t"/>
              </v:shape>
            </v:group>
            <v:group style="position:absolute;left:1252;top:1257;width:2;height:9840" coordorigin="1252,1257" coordsize="2,9840">
              <v:shape style="position:absolute;left:1252;top:1257;width:2;height:9840" coordorigin="1252,1257" coordsize="0,9840" path="m1252,1257l1252,11097e" filled="f" stroked="t" strokeweight=".500002pt" strokecolor="#939598">
                <v:path arrowok="t"/>
              </v:shape>
            </v:group>
            <v:group style="position:absolute;left:15579;top:1257;width:2;height:9840" coordorigin="15579,1257" coordsize="2,9840">
              <v:shape style="position:absolute;left:15579;top:1257;width:2;height:9840" coordorigin="15579,1257" coordsize="0,9840" path="m15579,1257l15579,11097e" filled="f" stroked="t" strokeweight=".500024pt" strokecolor="#939598">
                <v:path arrowok="t"/>
              </v:shape>
            </v:group>
            <v:group style="position:absolute;left:1247;top:2159;width:14336;height:2" coordorigin="1247,2159" coordsize="14336,2">
              <v:shape style="position:absolute;left:1247;top:2159;width:14336;height:2" coordorigin="1247,2159" coordsize="14336,0" path="m1247,2159l15584,2159e" filled="f" stroked="t" strokeweight=".5pt" strokecolor="#939598">
                <v:path arrowok="t"/>
              </v:shape>
            </v:group>
            <v:group style="position:absolute;left:1247;top:11102;width:14336;height:2" coordorigin="1247,11102" coordsize="14336,2">
              <v:shape style="position:absolute;left:1247;top:11102;width:14336;height:2" coordorigin="1247,11102" coordsize="14336,0" path="m1247,11102l15584,11102e" filled="f" stroked="t" strokeweight=".5pt" strokecolor="#939598">
                <v:path arrowok="t"/>
              </v:shape>
            </v:group>
            <w10:wrap type="none"/>
          </v:group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1.362202pt;margin-top:25.456701pt;width:369.730018pt;height:12pt;mso-position-horizontal-relative:page;mso-position-vertical-relative:page;z-index:-3435" type="#_x0000_t202" filled="f" stroked="f">
            <v:textbox inset="0,0,0,0">
              <w:txbxContent>
                <w:p>
                  <w:pPr>
                    <w:spacing w:before="0" w:after="0" w:line="230" w:lineRule="exact"/>
                    <w:ind w:left="20" w:right="-5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4"/>
                      <w:w w:val="100"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omp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5"/>
                      <w:w w:val="100"/>
                      <w:position w:val="1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1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2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artun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2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inhaltliche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Sch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2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erpun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1"/>
                      <w:w w:val="100"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bis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1"/>
                      <w:w w:val="100"/>
                      <w:position w:val="1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um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Ende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der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Ei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führungsphase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73.459229pt;margin-top:25.456301pt;width:7.07pt;height:12pt;mso-position-horizontal-relative:page;mso-position-vertical-relative:page;z-index:-3434" type="#_x0000_t202" filled="f" stroked="f">
            <v:textbox inset="0,0,0,0">
              <w:txbxContent>
                <w:p>
                  <w:pPr>
                    <w:spacing w:before="0" w:after="0" w:line="230" w:lineRule="exact"/>
                    <w:ind w:left="20" w:right="-5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6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2.93457pt;margin-top:572.366394pt;width:79.323911pt;height:12pt;mso-position-horizontal-relative:page;mso-position-vertical-relative:page;z-index:-3433" type="#_x0000_t202" filled="f" stroked="f">
            <v:textbox inset="0,0,0,0">
              <w:txbxContent>
                <w:p>
                  <w:pPr>
                    <w:spacing w:before="0" w:after="0" w:line="230" w:lineRule="exact"/>
                    <w:ind w:left="20" w:right="-5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hyperlink r:id="rId18">
                    <w:r>
                      <w:rPr>
                        <w:rFonts w:ascii="Calibri" w:hAnsi="Calibri" w:cs="Calibri" w:eastAsia="Calibri"/>
                        <w:sz w:val="20"/>
                        <w:szCs w:val="20"/>
                        <w:color w:val="231F20"/>
                        <w:spacing w:val="1"/>
                        <w:w w:val="100"/>
                        <w:position w:val="1"/>
                      </w:rPr>
                      <w:t>w</w:t>
                    </w:r>
                    <w:r>
                      <w:rPr>
                        <w:rFonts w:ascii="Calibri" w:hAnsi="Calibri" w:cs="Calibri" w:eastAsia="Calibri"/>
                        <w:sz w:val="20"/>
                        <w:szCs w:val="20"/>
                        <w:color w:val="231F20"/>
                        <w:spacing w:val="1"/>
                        <w:w w:val="100"/>
                        <w:position w:val="1"/>
                      </w:rPr>
                      <w:t>w</w:t>
                    </w:r>
                    <w:r>
                      <w:rPr>
                        <w:rFonts w:ascii="Calibri" w:hAnsi="Calibri" w:cs="Calibri" w:eastAsia="Calibri"/>
                        <w:sz w:val="20"/>
                        <w:szCs w:val="20"/>
                        <w:color w:val="231F20"/>
                        <w:spacing w:val="-13"/>
                        <w:w w:val="100"/>
                        <w:position w:val="1"/>
                      </w:rPr>
                      <w:t>w</w:t>
                    </w:r>
                    <w:r>
                      <w:rPr>
                        <w:rFonts w:ascii="Calibri" w:hAnsi="Calibri" w:cs="Calibri" w:eastAsia="Calibri"/>
                        <w:sz w:val="20"/>
                        <w:szCs w:val="20"/>
                        <w:color w:val="231F20"/>
                        <w:spacing w:val="0"/>
                        <w:w w:val="100"/>
                        <w:position w:val="1"/>
                      </w:rPr>
                      <w:t>.ccbuchne</w:t>
                    </w:r>
                    <w:r>
                      <w:rPr>
                        <w:rFonts w:ascii="Calibri" w:hAnsi="Calibri" w:cs="Calibri" w:eastAsia="Calibri"/>
                        <w:sz w:val="20"/>
                        <w:szCs w:val="20"/>
                        <w:color w:val="231F20"/>
                        <w:spacing w:val="-20"/>
                        <w:w w:val="100"/>
                        <w:position w:val="1"/>
                      </w:rPr>
                      <w:t>r</w:t>
                    </w:r>
                    <w:r>
                      <w:rPr>
                        <w:rFonts w:ascii="Calibri" w:hAnsi="Calibri" w:cs="Calibri" w:eastAsia="Calibri"/>
                        <w:sz w:val="20"/>
                        <w:szCs w:val="20"/>
                        <w:color w:val="231F20"/>
                        <w:spacing w:val="0"/>
                        <w:w w:val="100"/>
                        <w:position w:val="1"/>
                      </w:rPr>
                      <w:t>.de</w:t>
                    </w:r>
                    <w:r>
                      <w:rPr>
                        <w:rFonts w:ascii="Calibri" w:hAnsi="Calibri" w:cs="Calibri" w:eastAsia="Calibri"/>
                        <w:sz w:val="20"/>
                        <w:szCs w:val="20"/>
                        <w:color w:val="000000"/>
                        <w:spacing w:val="0"/>
                        <w:w w:val="100"/>
                        <w:position w:val="0"/>
                      </w:rPr>
                    </w:r>
                  </w:hyperlink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9.094501pt;margin-top:572.858215pt;width:243.086947pt;height:13.078174pt;mso-position-horizontal-relative:page;mso-position-vertical-relative:page;z-index:-3432" type="#_x0000_t202" filled="f" stroked="f">
            <v:textbox inset="0,0,0,0">
              <w:txbxContent>
                <w:p>
                  <w:pPr>
                    <w:spacing w:before="0" w:after="0" w:line="251" w:lineRule="exact"/>
                    <w:ind w:left="20" w:right="-53"/>
                    <w:jc w:val="left"/>
                    <w:tabs>
                      <w:tab w:pos="880" w:val="left"/>
                    </w:tabs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b/>
                      <w:bCs/>
                      <w:position w:val="2"/>
                    </w:rPr>
                    <w:t>Chemie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26"/>
                      <w:w w:val="100"/>
                      <w:b/>
                      <w:bCs/>
                      <w:position w:val="2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b/>
                      <w:bCs/>
                      <w:position w:val="2"/>
                    </w:rPr>
                    <w:tab/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b/>
                      <w:bCs/>
                      <w:position w:val="2"/>
                    </w:rPr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–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Das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neue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Leh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1"/>
                      <w:w w:val="100"/>
                      <w:position w:val="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  <w:position w:val="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erk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für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Chemie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am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  <w:position w:val="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ymnasium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612198pt;margin-top:62.612602pt;width:716.314867pt;height:22.6772pt;mso-position-horizontal-relative:page;mso-position-vertical-relative:page;z-index:-3431" type="#_x0000_t202" filled="f" stroked="f">
            <v:textbox inset="0,0,0,0">
              <w:txbxContent>
                <w:p>
                  <w:pPr>
                    <w:spacing w:before="99" w:after="0" w:line="240" w:lineRule="auto"/>
                    <w:ind w:left="3771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4"/>
                      <w:w w:val="100"/>
                      <w:b/>
                      <w:bCs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ernlehrplan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Chemie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für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die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Se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3"/>
                      <w:w w:val="100"/>
                      <w:b/>
                      <w:bCs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unda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3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b/>
                      <w:bCs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tu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4"/>
                      <w:w w:val="100"/>
                      <w:b/>
                      <w:bCs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II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2022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No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3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drhein-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8"/>
                      <w:w w:val="100"/>
                      <w:b/>
                      <w:bCs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b/>
                      <w:bCs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4"/>
                      <w:w w:val="100"/>
                      <w:b/>
                      <w:bCs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alen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612198pt;margin-top:85.289803pt;width:716.314867pt;height:22.6771pt;mso-position-horizontal-relative:page;mso-position-vertical-relative:page;z-index:-3430" type="#_x0000_t202" filled="f" stroked="f">
            <v:textbox inset="0,0,0,0">
              <w:txbxContent>
                <w:p>
                  <w:pPr>
                    <w:spacing w:before="100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FFFFFF"/>
                      <w:spacing w:val="0"/>
                      <w:w w:val="100"/>
                      <w:b/>
                      <w:bCs/>
                    </w:rPr>
                    <w:t>Übe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FFFFFF"/>
                      <w:spacing w:val="-2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FFFFFF"/>
                      <w:spacing w:val="-2"/>
                      <w:w w:val="100"/>
                      <w:b/>
                      <w:bCs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FFFFFF"/>
                      <w:spacing w:val="0"/>
                      <w:w w:val="100"/>
                      <w:b/>
                      <w:bCs/>
                    </w:rPr>
                    <w:t>eo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FFFFFF"/>
                      <w:spacing w:val="-3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FFFFFF"/>
                      <w:spacing w:val="0"/>
                      <w:w w:val="100"/>
                      <w:b/>
                      <w:bCs/>
                    </w:rPr>
                    <w:t>dn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FFFFFF"/>
                      <w:spacing w:val="-1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FFFFFF"/>
                      <w:spacing w:val="-3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FFFFFF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FFFFFF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FFFFFF"/>
                      <w:spacing w:val="-3"/>
                      <w:w w:val="100"/>
                      <w:b/>
                      <w:bCs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FFFFFF"/>
                      <w:spacing w:val="0"/>
                      <w:w w:val="100"/>
                      <w:b/>
                      <w:bCs/>
                    </w:rPr>
                    <w:t>omp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FFFFFF"/>
                      <w:spacing w:val="-2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FFFFFF"/>
                      <w:spacing w:val="-3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FFFFFF"/>
                      <w:spacing w:val="0"/>
                      <w:w w:val="100"/>
                      <w:b/>
                      <w:bCs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FFFFFF"/>
                      <w:spacing w:val="-4"/>
                      <w:w w:val="100"/>
                      <w:b/>
                      <w:bCs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FFFFFF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FFFFFF"/>
                      <w:spacing w:val="1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FFFFFF"/>
                      <w:spacing w:val="-2"/>
                      <w:w w:val="100"/>
                      <w:b/>
                      <w:bCs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FFFFFF"/>
                      <w:spacing w:val="0"/>
                      <w:w w:val="100"/>
                      <w:b/>
                      <w:bCs/>
                    </w:rPr>
                    <w:t>artun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FFFFFF"/>
                      <w:spacing w:val="-2"/>
                      <w:w w:val="100"/>
                      <w:b/>
                      <w:bCs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FFFFFF"/>
                      <w:spacing w:val="0"/>
                      <w:w w:val="100"/>
                      <w:b/>
                      <w:bCs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612198pt;margin-top:107.966904pt;width:716.314867pt;height:200.8032pt;mso-position-horizontal-relative:page;mso-position-vertical-relative:page;z-index:-3429" type="#_x0000_t202" filled="f" stroked="f">
            <v:textbox inset="0,0,0,0">
              <w:txbxContent>
                <w:p>
                  <w:pPr>
                    <w:spacing w:before="73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  <w:i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ormationen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9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aufberei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  <w:i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89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Die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Schülerinnen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Schüler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44" w:after="0" w:line="240" w:lineRule="auto"/>
                    <w:ind w:left="80" w:right="-20"/>
                    <w:jc w:val="left"/>
                    <w:tabs>
                      <w:tab w:pos="520" w:val="left"/>
                    </w:tabs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4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5</w:t>
                    <w:tab/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ählen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tützt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chemische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Sac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erhal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4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orm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tionen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5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sach-,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ad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ess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en-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situ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tions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ec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5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aus,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44" w:after="0" w:line="240" w:lineRule="auto"/>
                    <w:ind w:left="80" w:right="-20"/>
                    <w:jc w:val="left"/>
                    <w:tabs>
                      <w:tab w:pos="520" w:val="left"/>
                    </w:tabs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6</w:t>
                    <w:tab/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scheiden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unehmend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sicher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wischen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All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ags-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5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achsp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ache,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44" w:after="0" w:line="240" w:lineRule="auto"/>
                    <w:ind w:left="80" w:right="-20"/>
                    <w:jc w:val="left"/>
                    <w:tabs>
                      <w:tab w:pos="520" w:val="left"/>
                    </w:tabs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3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7</w:t>
                    <w:tab/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nut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4"/>
                      <w:w w:val="100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ebene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Da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ellung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4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ormen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für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chemische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Sac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erhal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überführen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diese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ineinander,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44" w:after="0" w:line="240" w:lineRule="auto"/>
                    <w:ind w:left="80" w:right="-20"/>
                    <w:jc w:val="left"/>
                    <w:tabs>
                      <w:tab w:pos="520" w:val="left"/>
                    </w:tabs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1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8</w:t>
                    <w:tab/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tru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turie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aus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ähl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4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orm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tionen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5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lei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Schlus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4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ol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erun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ab.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3" w:after="0" w:line="130" w:lineRule="exact"/>
                    <w:jc w:val="left"/>
                    <w:rPr>
                      <w:sz w:val="13"/>
                      <w:szCs w:val="13"/>
                    </w:rPr>
                  </w:pPr>
                  <w:rPr/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spacing w:before="0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  <w:i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ormationen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9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au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  <w:i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  <w:i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auschen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dis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4"/>
                      <w:w w:val="100"/>
                      <w:i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utieren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89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Die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Schülerinnen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Schüler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44" w:after="0" w:line="240" w:lineRule="auto"/>
                    <w:ind w:left="80" w:right="-20"/>
                    <w:jc w:val="left"/>
                    <w:tabs>
                      <w:tab w:pos="520" w:val="left"/>
                    </w:tabs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3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9</w:t>
                    <w:tab/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enden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5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achbegrif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5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8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-sp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ache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unehmend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7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or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t,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44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1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0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35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erklä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aus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ähl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chemische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Sac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erhal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gume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tie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4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achlich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schlüssi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3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44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1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35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äse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tie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chemische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Sac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erhal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wie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Lern-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Arbeitse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ebnisse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Eins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tz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eeign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analo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digi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aler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Medien,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44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1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1"/>
                      <w:w w:val="100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3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berüc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sic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ti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die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Urhebe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sch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ft,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5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bele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end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Quellen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6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enn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4"/>
                      <w:w w:val="100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eichnen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Zi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e,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44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1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1"/>
                      <w:w w:val="100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3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3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auschen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sich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mit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ande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über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chemische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Sac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erhal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auch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digi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alen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7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ollabo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ti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Arbeitssitu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tionen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5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aus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fle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tie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6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den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ei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enen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andpun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t.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612198pt;margin-top:308.770111pt;width:716.314867pt;height:246.3228pt;mso-position-horizontal-relative:page;mso-position-vertical-relative:page;z-index:-3428" type="#_x0000_t202" filled="f" stroked="f">
            <v:textbox inset="0,0,0,0">
              <w:txbxContent>
                <w:p>
                  <w:pPr>
                    <w:spacing w:before="73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b/>
                      <w:bCs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  <w:b/>
                      <w:bCs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b/>
                      <w:bCs/>
                    </w:rPr>
                    <w:t>ertungs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6"/>
                      <w:w w:val="100"/>
                      <w:b/>
                      <w:bCs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b/>
                      <w:bCs/>
                    </w:rPr>
                    <w:t>omp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b/>
                      <w:bCs/>
                    </w:rPr>
                    <w:t>enz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89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Sac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  <w:i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verhal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  <w:i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  <w:i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ormationen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9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multiperspe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  <w:i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tivisch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6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beur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  <w:i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eilen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89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Die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Schülerinnen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Schüler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44" w:after="0" w:line="240" w:lineRule="auto"/>
                    <w:ind w:left="80" w:right="-20"/>
                    <w:jc w:val="left"/>
                    <w:tabs>
                      <w:tab w:pos="520" w:val="left"/>
                    </w:tabs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1</w:t>
                    <w:tab/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ac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Aussa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0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4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ah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aus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schiedlichen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4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spe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ti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beur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eilen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diese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sach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ec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auf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der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Grundla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chemischer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4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tnisse,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44" w:after="0" w:line="240" w:lineRule="auto"/>
                    <w:ind w:left="80" w:right="-20"/>
                    <w:jc w:val="left"/>
                    <w:tabs>
                      <w:tab w:pos="520" w:val="left"/>
                    </w:tabs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2</w:t>
                    <w:tab/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beur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eilen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nach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ebenen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ri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erien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die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Inhal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end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Quellen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Medien,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44" w:after="0" w:line="240" w:lineRule="auto"/>
                    <w:ind w:left="80" w:right="-20"/>
                    <w:jc w:val="left"/>
                    <w:tabs>
                      <w:tab w:pos="520" w:val="left"/>
                    </w:tabs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3</w:t>
                    <w:tab/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beur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eilen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hinsic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tlich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ih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An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emessenheit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5"/>
                      <w:w w:val="100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en,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44" w:after="0" w:line="240" w:lineRule="auto"/>
                    <w:ind w:left="80" w:right="-20"/>
                    <w:jc w:val="left"/>
                    <w:tabs>
                      <w:tab w:pos="520" w:val="left"/>
                    </w:tabs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5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4</w:t>
                    <w:tab/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dis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utie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die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Au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ahl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on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Quellen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Da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ellung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4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ormen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im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Zusammenhang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mit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der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tion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der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Au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orin/des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Au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s.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3" w:after="0" w:line="130" w:lineRule="exact"/>
                    <w:jc w:val="left"/>
                    <w:rPr>
                      <w:sz w:val="13"/>
                      <w:szCs w:val="13"/>
                    </w:rPr>
                  </w:pPr>
                  <w:rPr/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spacing w:before="0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  <w:i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ri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  <w:i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eriengelei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  <w:i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  <w:i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Meinungen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bilden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  <w:i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  <w:i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tscheidungen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tre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  <w:i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i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89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Die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Schülerinnen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Schüler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44" w:after="0" w:line="240" w:lineRule="auto"/>
                    <w:ind w:left="80" w:right="-20"/>
                    <w:jc w:val="left"/>
                    <w:tabs>
                      <w:tab w:pos="520" w:val="left"/>
                    </w:tabs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1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5</w:t>
                    <w:tab/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twic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7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eln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anhand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el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ertungskri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erien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Handlungsop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tionen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5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esellsch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ftlich-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5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oder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all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ags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el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tscheidungssitu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tionen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5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mit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4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achlichem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44" w:after="0" w:line="240" w:lineRule="auto"/>
                    <w:ind w:left="80" w:right="-20"/>
                    <w:jc w:val="left"/>
                    <w:tabs>
                      <w:tab w:pos="520" w:val="left"/>
                    </w:tabs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2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6</w:t>
                    <w:tab/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beur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eilen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Chancen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Risi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6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aus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ähl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odu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0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erhal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eisen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4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achlich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be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diese,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44" w:after="0" w:line="240" w:lineRule="auto"/>
                    <w:ind w:left="80" w:right="-20"/>
                    <w:jc w:val="left"/>
                    <w:tabs>
                      <w:tab w:pos="520" w:val="left"/>
                    </w:tabs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7</w:t>
                    <w:tab/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5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6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mithil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5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5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ele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4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achlicher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ri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erien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begründ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tscheidun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All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agssitu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tionen,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44" w:after="0" w:line="240" w:lineRule="auto"/>
                    <w:ind w:left="80" w:right="-20"/>
                    <w:jc w:val="left"/>
                    <w:tabs>
                      <w:tab w:pos="520" w:val="left"/>
                    </w:tabs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3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8</w:t>
                    <w:tab/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beur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eilen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die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Bedeutung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4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achlicher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4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omp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5"/>
                      <w:w w:val="100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ug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auf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All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agssitu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tionen,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44" w:after="0" w:line="240" w:lineRule="auto"/>
                    <w:ind w:left="80" w:right="-20"/>
                    <w:jc w:val="left"/>
                    <w:tabs>
                      <w:tab w:pos="520" w:val="left"/>
                    </w:tabs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B9</w:t>
                    <w:tab/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dis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utie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Möglich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6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ei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5"/>
                      <w:w w:val="100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chemischer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Sic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eisen,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44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0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35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den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esellsch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ftlichen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6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ö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6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ologischen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Nut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4"/>
                      <w:w w:val="100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der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an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and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Chemie,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44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36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beur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eilen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grundle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ende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Aspe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4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ah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Sicherheit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Labor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All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ag.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362202pt;margin-top:28.935701pt;width:717.165pt;height:12pt;mso-position-horizontal-relative:page;mso-position-vertical-relative:page;z-index:-3427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6840" w:h="11920" w:orient="landscape"/>
          <w:pgMar w:top="1080" w:bottom="280" w:left="1140" w:right="1140"/>
        </w:sectPr>
      </w:pPr>
      <w:rPr/>
    </w:p>
    <w:p>
      <w:pPr>
        <w:rPr>
          <w:sz w:val="0"/>
          <w:szCs w:val="0"/>
        </w:rPr>
      </w:pPr>
      <w:rPr/>
      <w:r>
        <w:rPr/>
        <w:pict>
          <v:group style="position:absolute;margin-left:62.362202pt;margin-top:39.935699pt;width:717.165pt;height:.1pt;mso-position-horizontal-relative:page;mso-position-vertical-relative:page;z-index:-3426" coordorigin="1247,799" coordsize="14343,2">
            <v:shape style="position:absolute;left:1247;top:799;width:14343;height:2" coordorigin="1247,799" coordsize="14343,0" path="m1247,799l15591,799e" filled="f" stroked="t" strokeweight=".5pt" strokecolor="#939598">
              <v:path arrowok="t"/>
            </v:shape>
          </v:group>
          <w10:wrap type="none"/>
        </w:pict>
      </w:r>
      <w:r>
        <w:rPr/>
        <w:pict>
          <v:group style="position:absolute;margin-left:0pt;margin-top:565.106995pt;width:680.315pt;height:30.169pt;mso-position-horizontal-relative:page;mso-position-vertical-relative:page;z-index:-3425" coordorigin="0,11302" coordsize="13606,603">
            <v:shape style="position:absolute;left:0;top:11302;width:13606;height:603" coordorigin="0,11302" coordsize="13606,603" path="m0,11906l13606,11906,13606,11302,0,11302,0,11906e" filled="t" fillcolor="#E6E7E8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687.117981pt;margin-top:565.106018pt;width:154.771pt;height:30.17pt;mso-position-horizontal-relative:page;mso-position-vertical-relative:page;z-index:-3424" coordorigin="13742,11302" coordsize="3095,603">
            <v:shape style="position:absolute;left:13742;top:11302;width:3095;height:603" coordorigin="13742,11302" coordsize="3095,603" path="m13742,11906l16838,11906,16838,11302,13742,11302,13742,11906e" filled="t" fillcolor="#D1D3D4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62.112pt;margin-top:69.198997pt;width:717.3152pt;height:131.1164pt;mso-position-horizontal-relative:page;mso-position-vertical-relative:page;z-index:-3423" coordorigin="1242,1384" coordsize="14346,2622">
            <v:group style="position:absolute;left:1252;top:1394;width:14326;height:454" coordorigin="1252,1394" coordsize="14326,454">
              <v:shape style="position:absolute;left:1252;top:1394;width:14326;height:454" coordorigin="1252,1394" coordsize="14326,454" path="m1252,1394l15579,1394,15579,1848,1252,1848,1252,1394e" filled="t" fillcolor="#E6E7E8" stroked="f">
                <v:path arrowok="t"/>
                <v:fill/>
              </v:shape>
            </v:group>
            <v:group style="position:absolute;left:1252;top:1848;width:14326;height:454" coordorigin="1252,1848" coordsize="14326,454">
              <v:shape style="position:absolute;left:1252;top:1848;width:14326;height:454" coordorigin="1252,1848" coordsize="14326,454" path="m1252,1848l15579,1848,15579,2301,1252,2301,1252,1848e" filled="t" fillcolor="#F36D21" stroked="f">
                <v:path arrowok="t"/>
                <v:fill/>
              </v:shape>
            </v:group>
            <v:group style="position:absolute;left:1247;top:1394;width:14336;height:2" coordorigin="1247,1394" coordsize="14336,2">
              <v:shape style="position:absolute;left:1247;top:1394;width:14336;height:2" coordorigin="1247,1394" coordsize="14336,0" path="m1247,1394l15584,1394e" filled="f" stroked="t" strokeweight=".5pt" strokecolor="#939598">
                <v:path arrowok="t"/>
              </v:shape>
            </v:group>
            <v:group style="position:absolute;left:1252;top:1399;width:2;height:2597" coordorigin="1252,1399" coordsize="2,2597">
              <v:shape style="position:absolute;left:1252;top:1399;width:2;height:2597" coordorigin="1252,1399" coordsize="0,2597" path="m1252,1399l1252,3996e" filled="f" stroked="t" strokeweight=".500002pt" strokecolor="#939598">
                <v:path arrowok="t"/>
              </v:shape>
            </v:group>
            <v:group style="position:absolute;left:15579;top:1399;width:2;height:2597" coordorigin="15579,1399" coordsize="2,2597">
              <v:shape style="position:absolute;left:15579;top:1399;width:2;height:2597" coordorigin="15579,1399" coordsize="0,2597" path="m15579,1399l15579,3996e" filled="f" stroked="t" strokeweight=".500024pt" strokecolor="#939598">
                <v:path arrowok="t"/>
              </v:shape>
            </v:group>
            <v:group style="position:absolute;left:1247;top:1848;width:14336;height:2" coordorigin="1247,1848" coordsize="14336,2">
              <v:shape style="position:absolute;left:1247;top:1848;width:14336;height:2" coordorigin="1247,1848" coordsize="14336,0" path="m1247,1848l15584,1848e" filled="f" stroked="t" strokeweight=".5pt" strokecolor="#939598">
                <v:path arrowok="t"/>
              </v:shape>
            </v:group>
            <v:group style="position:absolute;left:1247;top:2301;width:14336;height:2" coordorigin="1247,2301" coordsize="14336,2">
              <v:shape style="position:absolute;left:1247;top:2301;width:14336;height:2" coordorigin="1247,2301" coordsize="14336,0" path="m1247,2301l15584,2301e" filled="f" stroked="t" strokeweight=".5pt" strokecolor="#939598">
                <v:path arrowok="t"/>
              </v:shape>
            </v:group>
            <v:group style="position:absolute;left:1247;top:4001;width:14336;height:2" coordorigin="1247,4001" coordsize="14336,2">
              <v:shape style="position:absolute;left:1247;top:4001;width:14336;height:2" coordorigin="1247,4001" coordsize="14336,0" path="m1247,4001l15584,4001e" filled="f" stroked="t" strokeweight=".5pt" strokecolor="#939598">
                <v:path arrowok="t"/>
              </v:shape>
            </v:group>
            <w10:wrap type="none"/>
          </v:group>
        </w:pict>
      </w:r>
      <w:r>
        <w:rPr/>
        <w:pict>
          <v:group style="position:absolute;margin-left:62.389782pt;margin-top:322.356995pt;width:717.637333pt;height:221.413502pt;mso-position-horizontal-relative:page;mso-position-vertical-relative:page;z-index:-3422" coordorigin="1248,6447" coordsize="14353,4428">
            <v:group style="position:absolute;left:1258;top:6452;width:4429;height:1188" coordorigin="1258,6452" coordsize="4429,1188">
              <v:shape style="position:absolute;left:1258;top:6452;width:4429;height:1188" coordorigin="1258,6452" coordsize="4429,1188" path="m5686,6452l1258,6452,1258,7640,4836,7640,4836,6776,5686,6776,5686,6452e" filled="t" fillcolor="#6DC0CA" stroked="f">
                <v:path arrowok="t"/>
                <v:fill/>
              </v:shape>
            </v:group>
            <v:group style="position:absolute;left:4836;top:6776;width:2;height:864" coordorigin="4836,6776" coordsize="2,864">
              <v:shape style="position:absolute;left:4836;top:6776;width:2;height:864" coordorigin="4836,6776" coordsize="0,864" path="m4836,6776l4836,7640e" filled="f" stroked="t" strokeweight=".101pt" strokecolor="#6DC0CA">
                <v:path arrowok="t"/>
              </v:shape>
            </v:group>
            <v:group style="position:absolute;left:4836;top:6776;width:850;height:864" coordorigin="4836,6776" coordsize="850,864">
              <v:shape style="position:absolute;left:4836;top:6776;width:850;height:864" coordorigin="4836,6776" coordsize="850,864" path="m5686,6776l4836,6776,4836,7640,5686,7640,5686,6776e" filled="t" fillcolor="#6DC0CA" stroked="f">
                <v:path arrowok="t"/>
                <v:fill/>
              </v:shape>
            </v:group>
            <v:group style="position:absolute;left:6521;top:6452;width:9069;height:324" coordorigin="6521,6452" coordsize="9069,324">
              <v:shape style="position:absolute;left:6521;top:6452;width:9069;height:324" coordorigin="6521,6452" coordsize="9069,324" path="m6521,6452l15591,6452,15591,6776,6521,6776,6521,6452e" filled="t" fillcolor="#E6E7E8" stroked="f">
                <v:path arrowok="t"/>
                <v:fill/>
              </v:shape>
            </v:group>
            <v:group style="position:absolute;left:6521;top:6776;width:6008;height:864" coordorigin="6521,6776" coordsize="6008,864">
              <v:shape style="position:absolute;left:6521;top:6776;width:6008;height:864" coordorigin="6521,6776" coordsize="6008,864" path="m6521,6776l12529,6776,12529,7640,6521,7640,6521,6776e" filled="t" fillcolor="#B62467" stroked="f">
                <v:path arrowok="t"/>
                <v:fill/>
              </v:shape>
            </v:group>
            <v:group style="position:absolute;left:12529;top:6776;width:1531;height:864" coordorigin="12529,6776" coordsize="1531,864">
              <v:shape style="position:absolute;left:12529;top:6776;width:1531;height:864" coordorigin="12529,6776" coordsize="1531,864" path="m12529,6776l14060,6776,14060,7640,12529,7640,12529,6776e" filled="t" fillcolor="#F36D21" stroked="f">
                <v:path arrowok="t"/>
                <v:fill/>
              </v:shape>
            </v:group>
            <v:group style="position:absolute;left:14060;top:6776;width:1531;height:864" coordorigin="14060,6776" coordsize="1531,864">
              <v:shape style="position:absolute;left:14060;top:6776;width:1531;height:864" coordorigin="14060,6776" coordsize="1531,864" path="m14060,6776l15591,6776,15591,7640,14060,7640,14060,6776e" filled="t" fillcolor="#95BC45" stroked="f">
                <v:path arrowok="t"/>
                <v:fill/>
              </v:shape>
            </v:group>
            <v:group style="position:absolute;left:1253;top:6452;width:14343;height:2" coordorigin="1253,6452" coordsize="14343,2">
              <v:shape style="position:absolute;left:1253;top:6452;width:14343;height:2" coordorigin="1253,6452" coordsize="14343,0" path="m1253,6452l15596,6452e" filled="f" stroked="t" strokeweight=".500005pt" strokecolor="#636466">
                <v:path arrowok="t"/>
              </v:shape>
            </v:group>
            <v:group style="position:absolute;left:1258;top:6457;width:2;height:4408" coordorigin="1258,6457" coordsize="2,4408">
              <v:shape style="position:absolute;left:1258;top:6457;width:2;height:4408" coordorigin="1258,6457" coordsize="0,4408" path="m1258,6457l1258,10865e" filled="f" stroked="t" strokeweight=".500010pt" strokecolor="#636466">
                <v:path arrowok="t"/>
              </v:shape>
            </v:group>
            <v:group style="position:absolute;left:5686;top:6457;width:2;height:4408" coordorigin="5686,6457" coordsize="2,4408">
              <v:shape style="position:absolute;left:5686;top:6457;width:2;height:4408" coordorigin="5686,6457" coordsize="0,4408" path="m5686,6457l5686,10865e" filled="f" stroked="t" strokeweight=".500024pt" strokecolor="#636466">
                <v:path arrowok="t"/>
              </v:shape>
            </v:group>
            <v:group style="position:absolute;left:6521;top:6457;width:2;height:4408" coordorigin="6521,6457" coordsize="2,4408">
              <v:shape style="position:absolute;left:6521;top:6457;width:2;height:4408" coordorigin="6521,6457" coordsize="0,4408" path="m6521,6457l6521,10865e" filled="f" stroked="t" strokeweight=".500139pt" strokecolor="#636466">
                <v:path arrowok="t"/>
              </v:shape>
            </v:group>
            <v:group style="position:absolute;left:15591;top:6457;width:2;height:4408" coordorigin="15591,6457" coordsize="2,4408">
              <v:shape style="position:absolute;left:15591;top:6457;width:2;height:4408" coordorigin="15591,6457" coordsize="0,4408" path="m15591,6457l15591,10865e" filled="f" stroked="t" strokeweight=".500121pt" strokecolor="#636466">
                <v:path arrowok="t"/>
              </v:shape>
            </v:group>
            <v:group style="position:absolute;left:1253;top:6776;width:4439;height:2" coordorigin="1253,6776" coordsize="4439,2">
              <v:shape style="position:absolute;left:1253;top:6776;width:4439;height:2" coordorigin="1253,6776" coordsize="4439,0" path="m1253,6776l5691,6776e" filled="f" stroked="t" strokeweight=".5pt" strokecolor="#636466">
                <v:path arrowok="t"/>
              </v:shape>
            </v:group>
            <v:group style="position:absolute;left:4836;top:6781;width:2;height:4084" coordorigin="4836,6781" coordsize="2,4084">
              <v:shape style="position:absolute;left:4836;top:6781;width:2;height:4084" coordorigin="4836,6781" coordsize="0,4084" path="m4836,6781l4836,10865e" filled="f" stroked="t" strokeweight=".50003pt" strokecolor="#636466">
                <v:path arrowok="t"/>
              </v:shape>
            </v:group>
            <v:group style="position:absolute;left:6516;top:6776;width:9079;height:2" coordorigin="6516,6776" coordsize="9079,2">
              <v:shape style="position:absolute;left:6516;top:6776;width:9079;height:2" coordorigin="6516,6776" coordsize="9079,0" path="m6516,6776l15596,6776e" filled="f" stroked="t" strokeweight=".500009pt" strokecolor="#636466">
                <v:path arrowok="t"/>
              </v:shape>
            </v:group>
            <v:group style="position:absolute;left:12529;top:6781;width:2;height:854" coordorigin="12529,6781" coordsize="2,854">
              <v:shape style="position:absolute;left:12529;top:6781;width:2;height:854" coordorigin="12529,6781" coordsize="0,854" path="m12529,7635l12529,6781e" filled="f" stroked="t" strokeweight=".5pt" strokecolor="#636466">
                <v:path arrowok="t"/>
              </v:shape>
            </v:group>
            <v:group style="position:absolute;left:14060;top:6781;width:2;height:854" coordorigin="14060,6781" coordsize="2,854">
              <v:shape style="position:absolute;left:14060;top:6781;width:2;height:854" coordorigin="14060,6781" coordsize="0,854" path="m14060,7635l14060,6781e" filled="f" stroked="t" strokeweight=".5pt" strokecolor="#636466">
                <v:path arrowok="t"/>
              </v:shape>
            </v:group>
            <v:group style="position:absolute;left:1253;top:7640;width:14343;height:2" coordorigin="1253,7640" coordsize="14343,2">
              <v:shape style="position:absolute;left:1253;top:7640;width:14343;height:2" coordorigin="1253,7640" coordsize="14343,0" path="m1253,7640l15596,7640e" filled="f" stroked="t" strokeweight=".500029pt" strokecolor="#636466">
                <v:path arrowok="t"/>
              </v:shape>
            </v:group>
            <v:group style="position:absolute;left:1253;top:7964;width:5273;height:2" coordorigin="1253,7964" coordsize="5273,2">
              <v:shape style="position:absolute;left:1253;top:7964;width:5273;height:2" coordorigin="1253,7964" coordsize="5273,0" path="m1253,7964l6526,7964e" filled="f" stroked="t" strokeweight=".5pt" strokecolor="#636466">
                <v:path arrowok="t"/>
              </v:shape>
            </v:group>
            <v:group style="position:absolute;left:1253;top:8283;width:5273;height:2" coordorigin="1253,8283" coordsize="5273,2">
              <v:shape style="position:absolute;left:1253;top:8283;width:5273;height:2" coordorigin="1253,8283" coordsize="5273,0" path="m1253,8283l6526,8283e" filled="f" stroked="t" strokeweight=".500006pt" strokecolor="#636466">
                <v:path arrowok="t"/>
              </v:shape>
            </v:group>
            <v:group style="position:absolute;left:1253;top:8607;width:5273;height:2" coordorigin="1253,8607" coordsize="5273,2">
              <v:shape style="position:absolute;left:1253;top:8607;width:5273;height:2" coordorigin="1253,8607" coordsize="5273,0" path="m1253,8607l6526,8607e" filled="f" stroked="t" strokeweight=".500005pt" strokecolor="#636466">
                <v:path arrowok="t"/>
              </v:shape>
            </v:group>
            <v:group style="position:absolute;left:1253;top:8927;width:5273;height:2" coordorigin="1253,8927" coordsize="5273,2">
              <v:shape style="position:absolute;left:1253;top:8927;width:5273;height:2" coordorigin="1253,8927" coordsize="5273,0" path="m1253,8927l6526,8927e" filled="f" stroked="t" strokeweight=".500005pt" strokecolor="#636466">
                <v:path arrowok="t"/>
              </v:shape>
            </v:group>
            <v:group style="position:absolute;left:1253;top:9251;width:5273;height:2" coordorigin="1253,9251" coordsize="5273,2">
              <v:shape style="position:absolute;left:1253;top:9251;width:5273;height:2" coordorigin="1253,9251" coordsize="5273,0" path="m1253,9251l6526,9251e" filled="f" stroked="t" strokeweight=".500002pt" strokecolor="#636466">
                <v:path arrowok="t"/>
              </v:shape>
            </v:group>
            <v:group style="position:absolute;left:1253;top:9575;width:5273;height:2" coordorigin="1253,9575" coordsize="5273,2">
              <v:shape style="position:absolute;left:1253;top:9575;width:5273;height:2" coordorigin="1253,9575" coordsize="5273,0" path="m1253,9575l6526,9575e" filled="f" stroked="t" strokeweight=".500001pt" strokecolor="#636466">
                <v:path arrowok="t"/>
              </v:shape>
            </v:group>
            <v:group style="position:absolute;left:1253;top:9899;width:5273;height:2" coordorigin="1253,9899" coordsize="5273,2">
              <v:shape style="position:absolute;left:1253;top:9899;width:5273;height:2" coordorigin="1253,9899" coordsize="5273,0" path="m1253,9899l6526,9899e" filled="f" stroked="t" strokeweight=".500002pt" strokecolor="#636466">
                <v:path arrowok="t"/>
              </v:shape>
            </v:group>
            <v:group style="position:absolute;left:1253;top:10223;width:5273;height:2" coordorigin="1253,10223" coordsize="5273,2">
              <v:shape style="position:absolute;left:1253;top:10223;width:5273;height:2" coordorigin="1253,10223" coordsize="5273,0" path="m1253,10223l6526,10223e" filled="f" stroked="t" strokeweight=".500002pt" strokecolor="#636466">
                <v:path arrowok="t"/>
              </v:shape>
            </v:group>
            <v:group style="position:absolute;left:1253;top:10546;width:5273;height:2" coordorigin="1253,10546" coordsize="5273,2">
              <v:shape style="position:absolute;left:1253;top:10546;width:5273;height:2" coordorigin="1253,10546" coordsize="5273,0" path="m1253,10546l6526,10546e" filled="f" stroked="t" strokeweight=".500001pt" strokecolor="#636466">
                <v:path arrowok="t"/>
              </v:shape>
            </v:group>
            <v:group style="position:absolute;left:1253;top:10870;width:14343;height:2" coordorigin="1253,10870" coordsize="14343,2">
              <v:shape style="position:absolute;left:1253;top:10870;width:14343;height:2" coordorigin="1253,10870" coordsize="14343,0" path="m1253,10870l15596,10870e" filled="f" stroked="t" strokeweight=".5pt" strokecolor="#636466">
                <v:path arrowok="t"/>
              </v:shape>
            </v:group>
            <w10:wrap type="none"/>
          </v:group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1.362202pt;margin-top:25.456701pt;width:186.920009pt;height:12pt;mso-position-horizontal-relative:page;mso-position-vertical-relative:page;z-index:-3421" type="#_x0000_t202" filled="f" stroked="f">
            <v:textbox inset="0,0,0,0">
              <w:txbxContent>
                <w:p>
                  <w:pPr>
                    <w:spacing w:before="0" w:after="0" w:line="230" w:lineRule="exact"/>
                    <w:ind w:left="20" w:right="-5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3"/>
                      <w:w w:val="100"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api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el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0: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Grundla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2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aus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der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Se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3"/>
                      <w:w w:val="100"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unda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2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tu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5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73.459229pt;margin-top:25.456301pt;width:7.07pt;height:12pt;mso-position-horizontal-relative:page;mso-position-vertical-relative:page;z-index:-3420" type="#_x0000_t202" filled="f" stroked="f">
            <v:textbox inset="0,0,0,0">
              <w:txbxContent>
                <w:p>
                  <w:pPr>
                    <w:spacing w:before="0" w:after="0" w:line="230" w:lineRule="exact"/>
                    <w:ind w:left="20" w:right="-5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7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1.362202pt;margin-top:205.916107pt;width:691.410416pt;height:38pt;mso-position-horizontal-relative:page;mso-position-vertical-relative:page;z-index:-3419" type="#_x0000_t202" filled="f" stroked="f">
            <v:textbox inset="0,0,0,0">
              <w:txbxContent>
                <w:p>
                  <w:pPr>
                    <w:spacing w:before="0" w:after="0" w:line="230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1"/>
                    </w:rPr>
                    <w:t>Im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1"/>
                    </w:rPr>
                    <w:t>ol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1"/>
                    </w:rPr>
                    <w:t>enden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1"/>
                    </w:rPr>
                    <w:t>den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1"/>
                    </w:rPr>
                    <w:t>die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B62467"/>
                      <w:spacing w:val="-6"/>
                      <w:w w:val="100"/>
                      <w:b/>
                      <w:bCs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B62467"/>
                      <w:spacing w:val="0"/>
                      <w:w w:val="100"/>
                      <w:b/>
                      <w:bCs/>
                      <w:position w:val="1"/>
                    </w:rPr>
                    <w:t>onk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B62467"/>
                      <w:spacing w:val="-2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B62467"/>
                      <w:spacing w:val="-1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B62467"/>
                      <w:spacing w:val="0"/>
                      <w:w w:val="100"/>
                      <w:b/>
                      <w:bCs/>
                      <w:position w:val="1"/>
                    </w:rPr>
                    <w:t>tisier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B62467"/>
                      <w:spacing w:val="-2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B62467"/>
                      <w:spacing w:val="0"/>
                      <w:w w:val="100"/>
                      <w:b/>
                      <w:bCs/>
                      <w:position w:val="1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B62467"/>
                      <w:spacing w:val="-5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B62467"/>
                      <w:spacing w:val="-3"/>
                      <w:w w:val="100"/>
                      <w:b/>
                      <w:bCs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B62467"/>
                      <w:spacing w:val="0"/>
                      <w:w w:val="100"/>
                      <w:b/>
                      <w:bCs/>
                      <w:position w:val="1"/>
                    </w:rPr>
                    <w:t>omp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B62467"/>
                      <w:spacing w:val="-1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B62467"/>
                      <w:spacing w:val="-3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B62467"/>
                      <w:spacing w:val="0"/>
                      <w:w w:val="100"/>
                      <w:b/>
                      <w:bCs/>
                      <w:position w:val="1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B62467"/>
                      <w:spacing w:val="-4"/>
                      <w:w w:val="100"/>
                      <w:b/>
                      <w:bCs/>
                      <w:position w:val="1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B62467"/>
                      <w:spacing w:val="0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B62467"/>
                      <w:spacing w:val="1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B62467"/>
                      <w:spacing w:val="-2"/>
                      <w:w w:val="100"/>
                      <w:b/>
                      <w:bCs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B62467"/>
                      <w:spacing w:val="0"/>
                      <w:w w:val="100"/>
                      <w:b/>
                      <w:bCs/>
                      <w:position w:val="1"/>
                    </w:rPr>
                    <w:t>artun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B62467"/>
                      <w:spacing w:val="-2"/>
                      <w:w w:val="100"/>
                      <w:b/>
                      <w:bCs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B62467"/>
                      <w:spacing w:val="0"/>
                      <w:w w:val="100"/>
                      <w:b/>
                      <w:bCs/>
                      <w:position w:val="1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B62467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1"/>
                    </w:rPr>
                    <w:t>wie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1"/>
                    </w:rPr>
                    <w:t>die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1"/>
                    </w:rPr>
                    <w:t>über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4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1"/>
                    </w:rPr>
                    <w:t>achlichen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5BC45"/>
                      <w:spacing w:val="0"/>
                      <w:w w:val="100"/>
                      <w:b/>
                      <w:bCs/>
                      <w:position w:val="1"/>
                    </w:rPr>
                    <w:t>Que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5BC45"/>
                      <w:spacing w:val="-2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5BC45"/>
                      <w:spacing w:val="0"/>
                      <w:w w:val="100"/>
                      <w:b/>
                      <w:bCs/>
                      <w:position w:val="1"/>
                    </w:rPr>
                    <w:t>schnittsau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5BC45"/>
                      <w:spacing w:val="-4"/>
                      <w:w w:val="100"/>
                      <w:b/>
                      <w:bCs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5BC45"/>
                      <w:spacing w:val="-3"/>
                      <w:w w:val="100"/>
                      <w:b/>
                      <w:bCs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5BC45"/>
                      <w:spacing w:val="0"/>
                      <w:w w:val="100"/>
                      <w:b/>
                      <w:bCs/>
                      <w:position w:val="1"/>
                    </w:rPr>
                    <w:t>aben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5BC45"/>
                      <w:spacing w:val="-9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1"/>
                    </w:rPr>
                    <w:t>den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1"/>
                    </w:rPr>
                    <w:t>ein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4"/>
                      <w:w w:val="100"/>
                      <w:position w:val="1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1"/>
                    </w:rPr>
                    <w:t>elnen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1"/>
                    </w:rPr>
                    <w:t>Buch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1"/>
                    </w:rPr>
                    <w:t>api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1"/>
                    </w:rPr>
                    <w:t>eln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  <w:position w:val="1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1"/>
                    </w:rPr>
                    <w:t>eo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1"/>
                    </w:rPr>
                    <w:t>dn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1"/>
                    </w:rPr>
                    <w:t>t.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1"/>
                    </w:rPr>
                    <w:t>Bei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1"/>
                    </w:rPr>
                    <w:t>den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16" w:after="0" w:line="240" w:lineRule="auto"/>
                    <w:ind w:left="20" w:right="-57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F36D21"/>
                      <w:spacing w:val="0"/>
                      <w:w w:val="100"/>
                      <w:b/>
                      <w:bCs/>
                    </w:rPr>
                    <w:t>übergeordneten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F36D21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F36D21"/>
                      <w:spacing w:val="0"/>
                      <w:w w:val="100"/>
                      <w:b/>
                      <w:bCs/>
                    </w:rPr>
                    <w:t>Kompetenzerwartungen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F36D21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den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j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eils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nur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die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ehöri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4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omp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enznummern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enan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t.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Die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Übe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sic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der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F36D21"/>
                      <w:spacing w:val="0"/>
                      <w:w w:val="100"/>
                      <w:b/>
                      <w:bCs/>
                    </w:rPr>
                    <w:t>übergeordneten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F36D21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F36D21"/>
                      <w:spacing w:val="-3"/>
                      <w:w w:val="100"/>
                      <w:b/>
                      <w:bCs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F36D21"/>
                      <w:spacing w:val="0"/>
                      <w:w w:val="100"/>
                      <w:b/>
                      <w:bCs/>
                    </w:rPr>
                    <w:t>omp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F36D21"/>
                      <w:spacing w:val="-1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F36D21"/>
                      <w:spacing w:val="-3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F36D21"/>
                      <w:spacing w:val="0"/>
                      <w:w w:val="100"/>
                      <w:b/>
                      <w:bCs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F36D21"/>
                      <w:spacing w:val="-4"/>
                      <w:w w:val="100"/>
                      <w:b/>
                      <w:bCs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F36D21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F36D21"/>
                      <w:spacing w:val="1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F36D21"/>
                      <w:spacing w:val="-2"/>
                      <w:w w:val="100"/>
                      <w:b/>
                      <w:bCs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F36D21"/>
                      <w:spacing w:val="0"/>
                      <w:w w:val="100"/>
                      <w:b/>
                      <w:bCs/>
                    </w:rPr>
                    <w:t>artun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F36D21"/>
                      <w:spacing w:val="-2"/>
                      <w:w w:val="100"/>
                      <w:b/>
                      <w:bCs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F36D21"/>
                      <w:spacing w:val="0"/>
                      <w:w w:val="100"/>
                      <w:b/>
                      <w:bCs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16" w:after="0" w:line="240" w:lineRule="auto"/>
                    <w:ind w:left="20" w:right="-2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auf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dieser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der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an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4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an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enen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Sei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ann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ur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Hil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5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ellung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he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an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4"/>
                      <w:w w:val="100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den.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1.362202pt;margin-top:266.224213pt;width:304.921640pt;height:49.12pt;mso-position-horizontal-relative:page;mso-position-vertical-relative:page;z-index:-3418" type="#_x0000_t202" filled="f" stroked="f">
            <v:textbox inset="0,0,0,0">
              <w:txbxContent>
                <w:p>
                  <w:pPr>
                    <w:spacing w:before="0" w:after="0" w:line="439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40"/>
                      <w:szCs w:val="4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40"/>
                      <w:szCs w:val="40"/>
                      <w:color w:val="636466"/>
                      <w:spacing w:val="0"/>
                      <w:w w:val="100"/>
                      <w:b/>
                      <w:bCs/>
                      <w:position w:val="2"/>
                    </w:rPr>
                    <w:t>Ei</w:t>
                  </w:r>
                  <w:r>
                    <w:rPr>
                      <w:rFonts w:ascii="Calibri" w:hAnsi="Calibri" w:cs="Calibri" w:eastAsia="Calibri"/>
                      <w:sz w:val="40"/>
                      <w:szCs w:val="40"/>
                      <w:color w:val="636466"/>
                      <w:spacing w:val="-2"/>
                      <w:w w:val="100"/>
                      <w:b/>
                      <w:bCs/>
                      <w:position w:val="2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40"/>
                      <w:szCs w:val="40"/>
                      <w:color w:val="636466"/>
                      <w:spacing w:val="0"/>
                      <w:w w:val="100"/>
                      <w:b/>
                      <w:bCs/>
                      <w:position w:val="2"/>
                    </w:rPr>
                    <w:t>führungsphase</w:t>
                  </w:r>
                  <w:r>
                    <w:rPr>
                      <w:rFonts w:ascii="Calibri" w:hAnsi="Calibri" w:cs="Calibri" w:eastAsia="Calibri"/>
                      <w:sz w:val="40"/>
                      <w:szCs w:val="40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8" w:after="0" w:line="140" w:lineRule="exact"/>
                    <w:jc w:val="left"/>
                    <w:rPr>
                      <w:sz w:val="14"/>
                      <w:szCs w:val="14"/>
                    </w:rPr>
                  </w:pPr>
                  <w:rPr/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spacing w:before="0" w:after="0" w:line="240" w:lineRule="auto"/>
                    <w:ind w:left="20" w:right="-68"/>
                    <w:jc w:val="left"/>
                    <w:rPr>
                      <w:rFonts w:ascii="Calibri" w:hAnsi="Calibri" w:cs="Calibri" w:eastAsia="Calibri"/>
                      <w:sz w:val="32"/>
                      <w:szCs w:val="3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-4"/>
                      <w:w w:val="100"/>
                      <w:b/>
                      <w:bCs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0"/>
                      <w:w w:val="100"/>
                      <w:b/>
                      <w:bCs/>
                    </w:rPr>
                    <w:t>api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-4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0"/>
                      <w:w w:val="100"/>
                      <w:b/>
                      <w:bCs/>
                    </w:rPr>
                    <w:t>el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0"/>
                      <w:w w:val="100"/>
                      <w:b/>
                      <w:bCs/>
                    </w:rPr>
                    <w:t>0: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0"/>
                      <w:w w:val="100"/>
                      <w:b/>
                      <w:bCs/>
                    </w:rPr>
                    <w:t>Grundla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-3"/>
                      <w:w w:val="100"/>
                      <w:b/>
                      <w:bCs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0"/>
                      <w:w w:val="100"/>
                      <w:b/>
                      <w:bCs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0"/>
                      <w:w w:val="100"/>
                      <w:b/>
                      <w:bCs/>
                    </w:rPr>
                    <w:t>aus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0"/>
                      <w:w w:val="100"/>
                      <w:b/>
                      <w:bCs/>
                    </w:rPr>
                    <w:t>der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0"/>
                      <w:w w:val="100"/>
                      <w:b/>
                      <w:bCs/>
                    </w:rPr>
                    <w:t>Se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-4"/>
                      <w:w w:val="100"/>
                      <w:b/>
                      <w:bCs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0"/>
                      <w:w w:val="100"/>
                      <w:b/>
                      <w:bCs/>
                    </w:rPr>
                    <w:t>unda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-4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-3"/>
                      <w:w w:val="100"/>
                      <w:b/>
                      <w:bCs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0"/>
                      <w:w w:val="100"/>
                      <w:b/>
                      <w:bCs/>
                    </w:rPr>
                    <w:t>tu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-6"/>
                      <w:w w:val="100"/>
                      <w:b/>
                      <w:bCs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0"/>
                      <w:w w:val="100"/>
                      <w:b/>
                      <w:bCs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21.955505pt;margin-top:361.045715pt;width:38.615971pt;height:11.5pt;mso-position-horizontal-relative:page;mso-position-vertical-relative:page;z-index:-3417" type="#_x0000_t202" filled="f" stroked="f">
            <v:textbox inset="0,0,0,0">
              <w:txbxContent>
                <w:p>
                  <w:pPr>
                    <w:spacing w:before="0" w:after="0" w:line="219" w:lineRule="exact"/>
                    <w:ind w:left="20" w:right="-48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  <w:position w:val="1"/>
                    </w:rPr>
                    <w:t>au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3"/>
                      <w:w w:val="100"/>
                      <w:b/>
                      <w:bCs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  <w:position w:val="1"/>
                    </w:rPr>
                    <w:t>aben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2.93457pt;margin-top:572.366394pt;width:79.323911pt;height:12pt;mso-position-horizontal-relative:page;mso-position-vertical-relative:page;z-index:-3416" type="#_x0000_t202" filled="f" stroked="f">
            <v:textbox inset="0,0,0,0">
              <w:txbxContent>
                <w:p>
                  <w:pPr>
                    <w:spacing w:before="0" w:after="0" w:line="230" w:lineRule="exact"/>
                    <w:ind w:left="20" w:right="-5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hyperlink r:id="rId19">
                    <w:r>
                      <w:rPr>
                        <w:rFonts w:ascii="Calibri" w:hAnsi="Calibri" w:cs="Calibri" w:eastAsia="Calibri"/>
                        <w:sz w:val="20"/>
                        <w:szCs w:val="20"/>
                        <w:color w:val="231F20"/>
                        <w:spacing w:val="1"/>
                        <w:w w:val="100"/>
                        <w:position w:val="1"/>
                      </w:rPr>
                      <w:t>w</w:t>
                    </w:r>
                    <w:r>
                      <w:rPr>
                        <w:rFonts w:ascii="Calibri" w:hAnsi="Calibri" w:cs="Calibri" w:eastAsia="Calibri"/>
                        <w:sz w:val="20"/>
                        <w:szCs w:val="20"/>
                        <w:color w:val="231F20"/>
                        <w:spacing w:val="1"/>
                        <w:w w:val="100"/>
                        <w:position w:val="1"/>
                      </w:rPr>
                      <w:t>w</w:t>
                    </w:r>
                    <w:r>
                      <w:rPr>
                        <w:rFonts w:ascii="Calibri" w:hAnsi="Calibri" w:cs="Calibri" w:eastAsia="Calibri"/>
                        <w:sz w:val="20"/>
                        <w:szCs w:val="20"/>
                        <w:color w:val="231F20"/>
                        <w:spacing w:val="-13"/>
                        <w:w w:val="100"/>
                        <w:position w:val="1"/>
                      </w:rPr>
                      <w:t>w</w:t>
                    </w:r>
                    <w:r>
                      <w:rPr>
                        <w:rFonts w:ascii="Calibri" w:hAnsi="Calibri" w:cs="Calibri" w:eastAsia="Calibri"/>
                        <w:sz w:val="20"/>
                        <w:szCs w:val="20"/>
                        <w:color w:val="231F20"/>
                        <w:spacing w:val="0"/>
                        <w:w w:val="100"/>
                        <w:position w:val="1"/>
                      </w:rPr>
                      <w:t>.ccbuchne</w:t>
                    </w:r>
                    <w:r>
                      <w:rPr>
                        <w:rFonts w:ascii="Calibri" w:hAnsi="Calibri" w:cs="Calibri" w:eastAsia="Calibri"/>
                        <w:sz w:val="20"/>
                        <w:szCs w:val="20"/>
                        <w:color w:val="231F20"/>
                        <w:spacing w:val="-20"/>
                        <w:w w:val="100"/>
                        <w:position w:val="1"/>
                      </w:rPr>
                      <w:t>r</w:t>
                    </w:r>
                    <w:r>
                      <w:rPr>
                        <w:rFonts w:ascii="Calibri" w:hAnsi="Calibri" w:cs="Calibri" w:eastAsia="Calibri"/>
                        <w:sz w:val="20"/>
                        <w:szCs w:val="20"/>
                        <w:color w:val="231F20"/>
                        <w:spacing w:val="0"/>
                        <w:w w:val="100"/>
                        <w:position w:val="1"/>
                      </w:rPr>
                      <w:t>.de</w:t>
                    </w:r>
                    <w:r>
                      <w:rPr>
                        <w:rFonts w:ascii="Calibri" w:hAnsi="Calibri" w:cs="Calibri" w:eastAsia="Calibri"/>
                        <w:sz w:val="20"/>
                        <w:szCs w:val="20"/>
                        <w:color w:val="000000"/>
                        <w:spacing w:val="0"/>
                        <w:w w:val="100"/>
                        <w:position w:val="0"/>
                      </w:rPr>
                    </w:r>
                  </w:hyperlink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9.094501pt;margin-top:572.858215pt;width:243.086947pt;height:13.078174pt;mso-position-horizontal-relative:page;mso-position-vertical-relative:page;z-index:-3415" type="#_x0000_t202" filled="f" stroked="f">
            <v:textbox inset="0,0,0,0">
              <w:txbxContent>
                <w:p>
                  <w:pPr>
                    <w:spacing w:before="0" w:after="0" w:line="251" w:lineRule="exact"/>
                    <w:ind w:left="20" w:right="-53"/>
                    <w:jc w:val="left"/>
                    <w:tabs>
                      <w:tab w:pos="880" w:val="left"/>
                    </w:tabs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b/>
                      <w:bCs/>
                      <w:position w:val="2"/>
                    </w:rPr>
                    <w:t>Chemie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26"/>
                      <w:w w:val="100"/>
                      <w:b/>
                      <w:bCs/>
                      <w:position w:val="2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b/>
                      <w:bCs/>
                      <w:position w:val="2"/>
                    </w:rPr>
                    <w:tab/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b/>
                      <w:bCs/>
                      <w:position w:val="2"/>
                    </w:rPr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–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Das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neue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Leh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1"/>
                      <w:w w:val="100"/>
                      <w:position w:val="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  <w:position w:val="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erk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für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Chemie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am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  <w:position w:val="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ymnasium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889793pt;margin-top:322.6073pt;width:221.425192pt;height:16.195905pt;mso-position-horizontal-relative:page;mso-position-vertical-relative:page;z-index:-3414" type="#_x0000_t202" filled="f" stroked="f">
            <v:textbox inset="0,0,0,0">
              <w:txbxContent>
                <w:p>
                  <w:pPr>
                    <w:spacing w:before="52" w:after="0" w:line="240" w:lineRule="auto"/>
                    <w:ind w:left="948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Inhal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Sei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im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Schulbuch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4.314972pt;margin-top:322.6073pt;width:41.742931pt;height:59.391675pt;mso-position-horizontal-relative:page;mso-position-vertical-relative:page;z-index:-3413" type="#_x0000_t202" filled="f" stroked="f">
            <v:textbox inset="0,0,0,0">
              <w:txbxContent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4" w:after="0" w:line="280" w:lineRule="exact"/>
                    <w:jc w:val="left"/>
                    <w:rPr>
                      <w:sz w:val="28"/>
                      <w:szCs w:val="28"/>
                    </w:rPr>
                  </w:pPr>
                  <w:rPr/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spacing w:before="0" w:after="0" w:line="240" w:lineRule="auto"/>
                    <w:ind w:left="88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Stunden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26.057922pt;margin-top:322.6073pt;width:453.469756pt;height:16.195910pt;mso-position-horizontal-relative:page;mso-position-vertical-relative:page;z-index:-3412" type="#_x0000_t202" filled="f" stroked="f">
            <v:textbox inset="0,0,0,0">
              <w:txbxContent>
                <w:p>
                  <w:pPr>
                    <w:spacing w:before="52" w:after="0" w:line="240" w:lineRule="auto"/>
                    <w:ind w:left="1605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  <w:b/>
                      <w:bCs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ernlehrplan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Chemie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für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die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Se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b/>
                      <w:bCs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unda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b/>
                      <w:bCs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tu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  <w:b/>
                      <w:bCs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II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2022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No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drhein-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7"/>
                      <w:w w:val="100"/>
                      <w:b/>
                      <w:bCs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b/>
                      <w:bCs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  <w:b/>
                      <w:bCs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alen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889793pt;margin-top:338.803223pt;width:178.905488pt;height:43.19577pt;mso-position-horizontal-relative:page;mso-position-vertical-relative:page;z-index:-3411" type="#_x0000_t202" filled="f" stroked="f">
            <v:textbox inset="0,0,0,0">
              <w:txbxContent>
                <w:p>
                  <w:pPr>
                    <w:spacing w:before="93" w:after="0" w:line="186" w:lineRule="auto"/>
                    <w:ind w:left="404" w:right="386"/>
                    <w:jc w:val="center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api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UK/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7"/>
                      <w:w w:val="100"/>
                      <w:b/>
                      <w:bCs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achm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3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thod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FM/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Medien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7"/>
                      <w:w w:val="100"/>
                      <w:b/>
                      <w:bCs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omp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3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MK/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182" w:lineRule="exact"/>
                    <w:ind w:left="451" w:right="431"/>
                    <w:jc w:val="center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Ex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EX/Bildun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fü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nachhalti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190" w:lineRule="exact"/>
                    <w:ind w:left="1105" w:right="1087"/>
                    <w:jc w:val="center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  <w:position w:val="1"/>
                    </w:rPr>
                    <w:t>twicklun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  <w:position w:val="1"/>
                    </w:rPr>
                    <w:t>BNE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1.795288pt;margin-top:338.803223pt;width:42.519704pt;height:43.19577pt;mso-position-horizontal-relative:page;mso-position-vertical-relative:page;z-index:-3410" type="#_x0000_t202" filled="f" stroked="f">
            <v:textbox inset="0,0,0,0">
              <w:txbxContent>
                <w:p>
                  <w:pPr>
                    <w:spacing w:before="2" w:after="0" w:line="120" w:lineRule="exact"/>
                    <w:jc w:val="left"/>
                    <w:rPr>
                      <w:sz w:val="12"/>
                      <w:szCs w:val="12"/>
                    </w:rPr>
                  </w:pPr>
                  <w:rPr/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23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Sei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26.057922pt;margin-top:338.803223pt;width:300.398783pt;height:43.195765pt;mso-position-horizontal-relative:page;mso-position-vertical-relative:page;z-index:-3409" type="#_x0000_t202" filled="f" stroked="f">
            <v:textbox inset="0,0,0,0">
              <w:txbxContent>
                <w:p>
                  <w:pPr>
                    <w:spacing w:before="2" w:after="0" w:line="120" w:lineRule="exact"/>
                    <w:jc w:val="left"/>
                    <w:rPr>
                      <w:sz w:val="12"/>
                      <w:szCs w:val="12"/>
                    </w:rPr>
                  </w:pPr>
                  <w:rPr/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1504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5"/>
                      <w:w w:val="100"/>
                      <w:b/>
                      <w:bCs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onk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3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tisier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9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5"/>
                      <w:w w:val="100"/>
                      <w:b/>
                      <w:bCs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omp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3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5"/>
                      <w:w w:val="100"/>
                      <w:b/>
                      <w:bCs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1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artun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6.456726pt;margin-top:338.803223pt;width:76.5354pt;height:43.195765pt;mso-position-horizontal-relative:page;mso-position-vertical-relative:page;z-index:-3408" type="#_x0000_t202" filled="f" stroked="f">
            <v:textbox inset="0,0,0,0">
              <w:txbxContent>
                <w:p>
                  <w:pPr>
                    <w:spacing w:before="7" w:after="0" w:line="100" w:lineRule="exact"/>
                    <w:jc w:val="left"/>
                    <w:rPr>
                      <w:sz w:val="10"/>
                      <w:szCs w:val="10"/>
                    </w:rPr>
                  </w:pPr>
                  <w:rPr/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spacing w:before="0" w:after="0" w:line="220" w:lineRule="exact"/>
                    <w:ind w:left="145" w:right="125"/>
                    <w:jc w:val="center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Übe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eo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dn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1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3"/>
                      <w:w w:val="100"/>
                      <w:b/>
                      <w:bCs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omp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1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enz-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1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artun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2.992126pt;margin-top:338.803223pt;width:76.535573pt;height:43.195765pt;mso-position-horizontal-relative:page;mso-position-vertical-relative:page;z-index:-3407" type="#_x0000_t202" filled="f" stroked="f">
            <v:textbox inset="0,0,0,0">
              <w:txbxContent>
                <w:p>
                  <w:pPr>
                    <w:spacing w:before="12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237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Que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schnitts-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889793pt;margin-top:381.998993pt;width:178.905488pt;height:16.195922pt;mso-position-horizontal-relative:page;mso-position-vertical-relative:page;z-index:-3406" type="#_x0000_t202" filled="f" stroked="f">
            <v:textbox inset="0,0,0,0">
              <w:txbxContent>
                <w:p>
                  <w:pPr>
                    <w:spacing w:before="41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of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5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e,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6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ih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ensch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5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ihr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Aufbau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1.795288pt;margin-top:381.998993pt;width:42.519704pt;height:16.195922pt;mso-position-horizontal-relative:page;mso-position-vertical-relative:page;z-index:-3405" type="#_x0000_t202" filled="f" stroked="f">
            <v:textbox inset="0,0,0,0">
              <w:txbxContent>
                <w:p>
                  <w:pPr>
                    <w:spacing w:before="41" w:after="0" w:line="240" w:lineRule="auto"/>
                    <w:ind w:left="204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10-11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4.314972pt;margin-top:381.998993pt;width:41.742931pt;height:16.195922pt;mso-position-horizontal-relative:page;mso-position-vertical-relative:page;z-index:-3404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26.057922pt;margin-top:381.998993pt;width:453.469756pt;height:161.521523pt;mso-position-horizontal-relative:page;mso-position-vertical-relative:page;z-index:-3403" type="#_x0000_t202" filled="f" stroked="f">
            <v:textbox inset="0,0,0,0">
              <w:txbxContent>
                <w:p>
                  <w:pPr>
                    <w:spacing w:before="52" w:after="0" w:line="248" w:lineRule="auto"/>
                    <w:ind w:left="80" w:right="49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Die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wic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tig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omp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Inhal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der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übe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eo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dn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omp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artun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der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Se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unda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tu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5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den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hie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wiederholt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als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8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orbe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eitung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auf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die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Se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unda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tu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5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II.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889793pt;margin-top:398.194916pt;width:178.905488pt;height:15.977308pt;mso-position-horizontal-relative:page;mso-position-vertical-relative:page;z-index:-3402" type="#_x0000_t202" filled="f" stroked="f">
            <v:textbox inset="0,0,0,0">
              <w:txbxContent>
                <w:p>
                  <w:pPr>
                    <w:spacing w:before="41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II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Chemische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tionen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1.795288pt;margin-top:398.194916pt;width:42.519704pt;height:15.977308pt;mso-position-horizontal-relative:page;mso-position-vertical-relative:page;z-index:-3401" type="#_x0000_t202" filled="f" stroked="f">
            <v:textbox inset="0,0,0,0">
              <w:txbxContent>
                <w:p>
                  <w:pPr>
                    <w:spacing w:before="41" w:after="0" w:line="240" w:lineRule="auto"/>
                    <w:ind w:left="204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12-13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4.314972pt;margin-top:398.194916pt;width:41.742931pt;height:15.977308pt;mso-position-horizontal-relative:page;mso-position-vertical-relative:page;z-index:-3400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889793pt;margin-top:414.172211pt;width:178.905488pt;height:16.195799pt;mso-position-horizontal-relative:page;mso-position-vertical-relative:page;z-index:-3399" type="#_x0000_t202" filled="f" stroked="f">
            <v:textbox inset="0,0,0,0">
              <w:txbxContent>
                <w:p>
                  <w:pPr>
                    <w:spacing w:before="41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III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Eleme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ih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dnung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1.795288pt;margin-top:414.172211pt;width:42.519704pt;height:16.195799pt;mso-position-horizontal-relative:page;mso-position-vertical-relative:page;z-index:-3398" type="#_x0000_t202" filled="f" stroked="f">
            <v:textbox inset="0,0,0,0">
              <w:txbxContent>
                <w:p>
                  <w:pPr>
                    <w:spacing w:before="41" w:after="0" w:line="240" w:lineRule="auto"/>
                    <w:ind w:left="204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14-15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4.314972pt;margin-top:414.172211pt;width:41.742931pt;height:16.195799pt;mso-position-horizontal-relative:page;mso-position-vertical-relative:page;z-index:-3397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889793pt;margin-top:430.368011pt;width:178.905488pt;height:15.977285pt;mso-position-horizontal-relative:page;mso-position-vertical-relative:page;z-index:-3396" type="#_x0000_t202" filled="f" stroked="f">
            <v:textbox inset="0,0,0,0">
              <w:txbxContent>
                <w:p>
                  <w:pPr>
                    <w:spacing w:before="41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IV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Ionische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9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erbindun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1.795288pt;margin-top:430.368011pt;width:42.519704pt;height:15.977285pt;mso-position-horizontal-relative:page;mso-position-vertical-relative:page;z-index:-3395" type="#_x0000_t202" filled="f" stroked="f">
            <v:textbox inset="0,0,0,0">
              <w:txbxContent>
                <w:p>
                  <w:pPr>
                    <w:spacing w:before="41" w:after="0" w:line="240" w:lineRule="auto"/>
                    <w:ind w:left="204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16-17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4.314972pt;margin-top:430.368011pt;width:41.742931pt;height:15.977285pt;mso-position-horizontal-relative:page;mso-position-vertical-relative:page;z-index:-3394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889793pt;margin-top:446.345306pt;width:178.905488pt;height:16.195911pt;mso-position-horizontal-relative:page;mso-position-vertical-relative:page;z-index:-3393" type="#_x0000_t202" filled="f" stroked="f">
            <v:textbox inset="0,0,0,0">
              <w:txbxContent>
                <w:p>
                  <w:pPr>
                    <w:spacing w:before="41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FM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xid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tion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ahlen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ermit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eln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1.795288pt;margin-top:446.345306pt;width:42.519704pt;height:16.195911pt;mso-position-horizontal-relative:page;mso-position-vertical-relative:page;z-index:-3392" type="#_x0000_t202" filled="f" stroked="f">
            <v:textbox inset="0,0,0,0">
              <w:txbxContent>
                <w:p>
                  <w:pPr>
                    <w:spacing w:before="41" w:after="0" w:line="240" w:lineRule="auto"/>
                    <w:ind w:left="295" w:right="275"/>
                    <w:jc w:val="center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17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4.314972pt;margin-top:446.345306pt;width:41.742931pt;height:16.195911pt;mso-position-horizontal-relative:page;mso-position-vertical-relative:page;z-index:-3391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889793pt;margin-top:462.541199pt;width:178.905488pt;height:16.195799pt;mso-position-horizontal-relative:page;mso-position-vertical-relative:page;z-index:-3390" type="#_x0000_t202" filled="f" stroked="f">
            <v:textbox inset="0,0,0,0">
              <w:txbxContent>
                <w:p>
                  <w:pPr>
                    <w:spacing w:before="41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Molekül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erbindun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1.795288pt;margin-top:462.541199pt;width:42.519704pt;height:16.195799pt;mso-position-horizontal-relative:page;mso-position-vertical-relative:page;z-index:-3389" type="#_x0000_t202" filled="f" stroked="f">
            <v:textbox inset="0,0,0,0">
              <w:txbxContent>
                <w:p>
                  <w:pPr>
                    <w:spacing w:before="41" w:after="0" w:line="240" w:lineRule="auto"/>
                    <w:ind w:left="204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18-19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4.314972pt;margin-top:462.541199pt;width:41.742931pt;height:16.195799pt;mso-position-horizontal-relative:page;mso-position-vertical-relative:page;z-index:-3388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889793pt;margin-top:478.737pt;width:178.905488pt;height:16.195900pt;mso-position-horizontal-relative:page;mso-position-vertical-relative:page;z-index:-3387" type="#_x0000_t202" filled="f" stroked="f">
            <v:textbox inset="0,0,0,0">
              <w:txbxContent>
                <w:p>
                  <w:pPr>
                    <w:spacing w:before="41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VI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Sau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alische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Lösun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1.795288pt;margin-top:478.737pt;width:42.519704pt;height:16.195900pt;mso-position-horizontal-relative:page;mso-position-vertical-relative:page;z-index:-3386" type="#_x0000_t202" filled="f" stroked="f">
            <v:textbox inset="0,0,0,0">
              <w:txbxContent>
                <w:p>
                  <w:pPr>
                    <w:spacing w:before="41" w:after="0" w:line="240" w:lineRule="auto"/>
                    <w:ind w:left="204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20-21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4.314972pt;margin-top:478.737pt;width:41.742931pt;height:16.195900pt;mso-position-horizontal-relative:page;mso-position-vertical-relative:page;z-index:-3385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889793pt;margin-top:494.932892pt;width:178.905488pt;height:16.195900pt;mso-position-horizontal-relative:page;mso-position-vertical-relative:page;z-index:-3384" type="#_x0000_t202" filled="f" stroked="f">
            <v:textbox inset="0,0,0,0">
              <w:txbxContent>
                <w:p>
                  <w:pPr>
                    <w:spacing w:before="41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FM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Eine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Säu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e-Base-Tit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tion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au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1.795288pt;margin-top:494.932892pt;width:42.519704pt;height:16.195900pt;mso-position-horizontal-relative:page;mso-position-vertical-relative:page;z-index:-3383" type="#_x0000_t202" filled="f" stroked="f">
            <v:textbox inset="0,0,0,0">
              <w:txbxContent>
                <w:p>
                  <w:pPr>
                    <w:spacing w:before="41" w:after="0" w:line="240" w:lineRule="auto"/>
                    <w:ind w:left="295" w:right="275"/>
                    <w:jc w:val="center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21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4.314972pt;margin-top:494.932892pt;width:41.742931pt;height:16.195900pt;mso-position-horizontal-relative:page;mso-position-vertical-relative:page;z-index:-3382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889793pt;margin-top:511.128815pt;width:178.905488pt;height:16.195799pt;mso-position-horizontal-relative:page;mso-position-vertical-relative:page;z-index:-3381" type="#_x0000_t202" filled="f" stroked="f">
            <v:textbox inset="0,0,0,0">
              <w:txbxContent>
                <w:p>
                  <w:pPr>
                    <w:spacing w:before="41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VII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7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echselwir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1.795288pt;margin-top:511.128815pt;width:42.519704pt;height:16.195799pt;mso-position-horizontal-relative:page;mso-position-vertical-relative:page;z-index:-3380" type="#_x0000_t202" filled="f" stroked="f">
            <v:textbox inset="0,0,0,0">
              <w:txbxContent>
                <w:p>
                  <w:pPr>
                    <w:spacing w:before="41" w:after="0" w:line="240" w:lineRule="auto"/>
                    <w:ind w:left="295" w:right="275"/>
                    <w:jc w:val="center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22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4.314972pt;margin-top:511.128815pt;width:41.742931pt;height:16.195799pt;mso-position-horizontal-relative:page;mso-position-vertical-relative:page;z-index:-3379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889793pt;margin-top:527.324585pt;width:178.905488pt;height:16.195900pt;mso-position-horizontal-relative:page;mso-position-vertical-relative:page;z-index:-3378" type="#_x0000_t202" filled="f" stroked="f">
            <v:textbox inset="0,0,0,0">
              <w:txbxContent>
                <w:p>
                  <w:pPr>
                    <w:spacing w:before="41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VIII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Nac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eism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thoden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1.795288pt;margin-top:527.324585pt;width:42.519704pt;height:16.195900pt;mso-position-horizontal-relative:page;mso-position-vertical-relative:page;z-index:-3377" type="#_x0000_t202" filled="f" stroked="f">
            <v:textbox inset="0,0,0,0">
              <w:txbxContent>
                <w:p>
                  <w:pPr>
                    <w:spacing w:before="41" w:after="0" w:line="240" w:lineRule="auto"/>
                    <w:ind w:left="295" w:right="275"/>
                    <w:jc w:val="center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23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4.314972pt;margin-top:527.324585pt;width:41.742931pt;height:16.195900pt;mso-position-horizontal-relative:page;mso-position-vertical-relative:page;z-index:-3376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612198pt;margin-top:69.699203pt;width:716.314867pt;height:22.6772pt;mso-position-horizontal-relative:page;mso-position-vertical-relative:page;z-index:-3375" type="#_x0000_t202" filled="f" stroked="f">
            <v:textbox inset="0,0,0,0">
              <w:txbxContent>
                <w:p>
                  <w:pPr>
                    <w:spacing w:before="99" w:after="0" w:line="240" w:lineRule="auto"/>
                    <w:ind w:left="3771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4"/>
                      <w:w w:val="100"/>
                      <w:b/>
                      <w:bCs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ernlehrplan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Chemie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für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die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Se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3"/>
                      <w:w w:val="100"/>
                      <w:b/>
                      <w:bCs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unda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3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b/>
                      <w:bCs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tu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4"/>
                      <w:w w:val="100"/>
                      <w:b/>
                      <w:bCs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II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2022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No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3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drhein-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8"/>
                      <w:w w:val="100"/>
                      <w:b/>
                      <w:bCs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2"/>
                      <w:w w:val="100"/>
                      <w:b/>
                      <w:bCs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-4"/>
                      <w:w w:val="100"/>
                      <w:b/>
                      <w:bCs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231F20"/>
                      <w:spacing w:val="0"/>
                      <w:w w:val="100"/>
                      <w:b/>
                      <w:bCs/>
                    </w:rPr>
                    <w:t>alen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612198pt;margin-top:92.376404pt;width:716.314867pt;height:22.6772pt;mso-position-horizontal-relative:page;mso-position-vertical-relative:page;z-index:-3374" type="#_x0000_t202" filled="f" stroked="f">
            <v:textbox inset="0,0,0,0">
              <w:txbxContent>
                <w:p>
                  <w:pPr>
                    <w:spacing w:before="100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FFFFFF"/>
                      <w:spacing w:val="0"/>
                      <w:w w:val="100"/>
                      <w:b/>
                      <w:bCs/>
                    </w:rPr>
                    <w:t>Übe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FFFFFF"/>
                      <w:spacing w:val="-2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FFFFFF"/>
                      <w:spacing w:val="-2"/>
                      <w:w w:val="100"/>
                      <w:b/>
                      <w:bCs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FFFFFF"/>
                      <w:spacing w:val="0"/>
                      <w:w w:val="100"/>
                      <w:b/>
                      <w:bCs/>
                    </w:rPr>
                    <w:t>eo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FFFFFF"/>
                      <w:spacing w:val="-3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FFFFFF"/>
                      <w:spacing w:val="0"/>
                      <w:w w:val="100"/>
                      <w:b/>
                      <w:bCs/>
                    </w:rPr>
                    <w:t>dn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FFFFFF"/>
                      <w:spacing w:val="-1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FFFFFF"/>
                      <w:spacing w:val="-3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FFFFFF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FFFFFF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FFFFFF"/>
                      <w:spacing w:val="-3"/>
                      <w:w w:val="100"/>
                      <w:b/>
                      <w:bCs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FFFFFF"/>
                      <w:spacing w:val="0"/>
                      <w:w w:val="100"/>
                      <w:b/>
                      <w:bCs/>
                    </w:rPr>
                    <w:t>omp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FFFFFF"/>
                      <w:spacing w:val="-2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FFFFFF"/>
                      <w:spacing w:val="-3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FFFFFF"/>
                      <w:spacing w:val="0"/>
                      <w:w w:val="100"/>
                      <w:b/>
                      <w:bCs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FFFFFF"/>
                      <w:spacing w:val="-4"/>
                      <w:w w:val="100"/>
                      <w:b/>
                      <w:bCs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FFFFFF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FFFFFF"/>
                      <w:spacing w:val="1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FFFFFF"/>
                      <w:spacing w:val="-2"/>
                      <w:w w:val="100"/>
                      <w:b/>
                      <w:bCs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FFFFFF"/>
                      <w:spacing w:val="0"/>
                      <w:w w:val="100"/>
                      <w:b/>
                      <w:bCs/>
                    </w:rPr>
                    <w:t>artun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FFFFFF"/>
                      <w:spacing w:val="-2"/>
                      <w:w w:val="100"/>
                      <w:b/>
                      <w:bCs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FFFFFF"/>
                      <w:spacing w:val="0"/>
                      <w:w w:val="100"/>
                      <w:b/>
                      <w:bCs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612198pt;margin-top:115.053604pt;width:716.314867pt;height:85.01180pt;mso-position-horizontal-relative:page;mso-position-vertical-relative:page;z-index:-3373" type="#_x0000_t202" filled="f" stroked="f">
            <v:textbox inset="0,0,0,0">
              <w:txbxContent>
                <w:p>
                  <w:pPr>
                    <w:spacing w:before="73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-2"/>
                      <w:w w:val="100"/>
                      <w:i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-2"/>
                      <w:w w:val="100"/>
                      <w:i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0"/>
                      <w:w w:val="100"/>
                      <w:i/>
                    </w:rPr>
                    <w:t>tscheidungspr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-2"/>
                      <w:w w:val="100"/>
                      <w:i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-3"/>
                      <w:w w:val="100"/>
                      <w:i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0"/>
                      <w:w w:val="100"/>
                      <w:i/>
                    </w:rPr>
                    <w:t>esse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0"/>
                      <w:w w:val="100"/>
                      <w:i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-3"/>
                      <w:w w:val="100"/>
                      <w:i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0"/>
                      <w:w w:val="100"/>
                      <w:i/>
                    </w:rPr>
                    <w:t>olgen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0"/>
                      <w:w w:val="100"/>
                      <w:i/>
                    </w:rPr>
                    <w:t>re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0"/>
                      <w:w w:val="100"/>
                      <w:i/>
                    </w:rPr>
                    <w:t>fle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-1"/>
                      <w:w w:val="100"/>
                      <w:i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0"/>
                      <w:w w:val="100"/>
                      <w:i/>
                    </w:rPr>
                    <w:t>tieren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0"/>
                      <w:w w:val="100"/>
                    </w:rPr>
                  </w:r>
                </w:p>
                <w:p>
                  <w:pPr>
                    <w:spacing w:before="9" w:after="0" w:line="120" w:lineRule="exact"/>
                    <w:jc w:val="left"/>
                    <w:rPr>
                      <w:sz w:val="12"/>
                      <w:szCs w:val="12"/>
                    </w:rPr>
                  </w:pPr>
                  <w:rPr/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spacing w:before="0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Die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Schülerinnen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Schüler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72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1"/>
                      <w:w w:val="100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3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beur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eilen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0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4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ah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6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tnisse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tuellen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esellsch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ftlichen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6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Zusammenhän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en,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72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1"/>
                      <w:w w:val="100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3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3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beur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eilen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Au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wir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un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des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ei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enen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Handelns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im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Sinne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einer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nachhalti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8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twicklung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aus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ö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6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ologischer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ö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6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onomischer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4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spe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ti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e,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72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4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37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ide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tifizie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5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ri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erien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für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tscheidun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aus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chemischer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4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spe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1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ti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</w:rPr>
                    <w:t>e.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362202pt;margin-top:28.935701pt;width:717.165pt;height:12pt;mso-position-horizontal-relative:page;mso-position-vertical-relative:page;z-index:-3372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6840" w:h="11920" w:orient="landscape"/>
          <w:pgMar w:top="1080" w:bottom="280" w:left="1140" w:right="1140"/>
        </w:sectPr>
      </w:pPr>
      <w:rPr/>
    </w:p>
    <w:p>
      <w:pPr>
        <w:rPr>
          <w:sz w:val="0"/>
          <w:szCs w:val="0"/>
        </w:rPr>
      </w:pPr>
      <w:rPr/>
      <w:r>
        <w:rPr/>
        <w:pict>
          <v:group style="position:absolute;margin-left:62.362202pt;margin-top:39.935699pt;width:717.165pt;height:.1pt;mso-position-horizontal-relative:page;mso-position-vertical-relative:page;z-index:-3371" coordorigin="1247,799" coordsize="14343,2">
            <v:shape style="position:absolute;left:1247;top:799;width:14343;height:2" coordorigin="1247,799" coordsize="14343,0" path="m1247,799l15591,799e" filled="f" stroked="t" strokeweight=".5pt" strokecolor="#939598">
              <v:path arrowok="t"/>
            </v:shape>
          </v:group>
          <w10:wrap type="none"/>
        </w:pict>
      </w:r>
      <w:r>
        <w:rPr/>
        <w:pict>
          <v:group style="position:absolute;margin-left:0pt;margin-top:565.106995pt;width:680.315pt;height:30.169pt;mso-position-horizontal-relative:page;mso-position-vertical-relative:page;z-index:-3370" coordorigin="0,11302" coordsize="13606,603">
            <v:shape style="position:absolute;left:0;top:11302;width:13606;height:603" coordorigin="0,11302" coordsize="13606,603" path="m0,11906l13606,11906,13606,11302,0,11302,0,11906e" filled="t" fillcolor="#E6E7E8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687.117981pt;margin-top:565.106018pt;width:154.771pt;height:30.17pt;mso-position-horizontal-relative:page;mso-position-vertical-relative:page;z-index:-3369" coordorigin="13742,11302" coordsize="3095,603">
            <v:shape style="position:absolute;left:13742;top:11302;width:3095;height:603" coordorigin="13742,11302" coordsize="3095,603" path="m13742,11906l16838,11906,16838,11302,13742,11302,13742,11906e" filled="t" fillcolor="#D1D3D4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62.250473pt;margin-top:206.923996pt;width:717.388526pt;height:262.110098pt;mso-position-horizontal-relative:page;mso-position-vertical-relative:page;z-index:-3368" coordorigin="1245,4138" coordsize="14348,5242">
            <v:group style="position:absolute;left:1255;top:4148;width:3628;height:1188" coordorigin="1255,4148" coordsize="3628,1188">
              <v:shape style="position:absolute;left:1255;top:4148;width:3628;height:1188" coordorigin="1255,4148" coordsize="3628,1188" path="m4883,4148l1255,4148,1255,5336,4033,5336,4033,4472,4883,4472,4883,4148e" filled="t" fillcolor="#6DC0CA" stroked="f">
                <v:path arrowok="t"/>
                <v:fill/>
              </v:shape>
            </v:group>
            <v:group style="position:absolute;left:4033;top:4472;width:2;height:864" coordorigin="4033,4472" coordsize="2,864">
              <v:shape style="position:absolute;left:4033;top:4472;width:2;height:864" coordorigin="4033,4472" coordsize="0,864" path="m4033,4472l4033,5336e" filled="f" stroked="t" strokeweight=".101pt" strokecolor="#6DC0CA">
                <v:path arrowok="t"/>
              </v:shape>
            </v:group>
            <v:group style="position:absolute;left:4033;top:4472;width:850;height:864" coordorigin="4033,4472" coordsize="850,864">
              <v:shape style="position:absolute;left:4033;top:4472;width:850;height:864" coordorigin="4033,4472" coordsize="850,864" path="m4883,4472l4033,4472,4033,5336,4883,5336,4883,4472e" filled="t" fillcolor="#6DC0CA" stroked="f">
                <v:path arrowok="t"/>
                <v:fill/>
              </v:shape>
            </v:group>
            <v:group style="position:absolute;left:5718;top:4148;width:9865;height:324" coordorigin="5718,4148" coordsize="9865,324">
              <v:shape style="position:absolute;left:5718;top:4148;width:9865;height:324" coordorigin="5718,4148" coordsize="9865,324" path="m5718,4148l15583,4148,15583,4472,5718,4472,5718,4148e" filled="t" fillcolor="#E6E7E8" stroked="f">
                <v:path arrowok="t"/>
                <v:fill/>
              </v:shape>
            </v:group>
            <v:group style="position:absolute;left:5718;top:4472;width:6803;height:864" coordorigin="5718,4472" coordsize="6803,864">
              <v:shape style="position:absolute;left:5718;top:4472;width:6803;height:864" coordorigin="5718,4472" coordsize="6803,864" path="m5718,4472l12521,4472,12521,5336,5718,5336,5718,4472e" filled="t" fillcolor="#B62467" stroked="f">
                <v:path arrowok="t"/>
                <v:fill/>
              </v:shape>
            </v:group>
            <v:group style="position:absolute;left:12521;top:4472;width:1531;height:864" coordorigin="12521,4472" coordsize="1531,864">
              <v:shape style="position:absolute;left:12521;top:4472;width:1531;height:864" coordorigin="12521,4472" coordsize="1531,864" path="m12521,4472l14052,4472,14052,5336,12521,5336,12521,4472e" filled="t" fillcolor="#F36D21" stroked="f">
                <v:path arrowok="t"/>
                <v:fill/>
              </v:shape>
            </v:group>
            <v:group style="position:absolute;left:14052;top:4472;width:1531;height:864" coordorigin="14052,4472" coordsize="1531,864">
              <v:shape style="position:absolute;left:14052;top:4472;width:1531;height:864" coordorigin="14052,4472" coordsize="1531,864" path="m14052,4472l15583,4472,15583,5336,14052,5336,14052,4472e" filled="t" fillcolor="#95BC45" stroked="f">
                <v:path arrowok="t"/>
                <v:fill/>
              </v:shape>
            </v:group>
            <v:group style="position:absolute;left:1250;top:4148;width:14338;height:2" coordorigin="1250,4148" coordsize="14338,2">
              <v:shape style="position:absolute;left:1250;top:4148;width:14338;height:2" coordorigin="1250,4148" coordsize="14338,0" path="m1250,4148l15588,4148e" filled="f" stroked="t" strokeweight=".500027pt" strokecolor="#636466">
                <v:path arrowok="t"/>
              </v:shape>
            </v:group>
            <v:group style="position:absolute;left:1250;top:5660;width:14338;height:2" coordorigin="1250,5660" coordsize="14338,2">
              <v:shape style="position:absolute;left:1250;top:5660;width:14338;height:2" coordorigin="1250,5660" coordsize="14338,0" path="m1250,5660l15588,5660e" filled="f" stroked="t" strokeweight=".500037pt" strokecolor="#636466">
                <v:path arrowok="t"/>
              </v:shape>
            </v:group>
            <v:group style="position:absolute;left:1250;top:6203;width:14338;height:2" coordorigin="1250,6203" coordsize="14338,2">
              <v:shape style="position:absolute;left:1250;top:6203;width:14338;height:2" coordorigin="1250,6203" coordsize="14338,0" path="m1250,6203l15588,6203e" filled="f" stroked="t" strokeweight=".500037pt" strokecolor="#636466">
                <v:path arrowok="t"/>
              </v:shape>
            </v:group>
            <v:group style="position:absolute;left:1250;top:7697;width:14338;height:2" coordorigin="1250,7697" coordsize="14338,2">
              <v:shape style="position:absolute;left:1250;top:7697;width:14338;height:2" coordorigin="1250,7697" coordsize="14338,0" path="m1250,7697l15588,7697e" filled="f" stroked="t" strokeweight=".500025pt" strokecolor="#636466">
                <v:path arrowok="t"/>
              </v:shape>
            </v:group>
            <v:group style="position:absolute;left:1250;top:8000;width:14338;height:2" coordorigin="1250,8000" coordsize="14338,2">
              <v:shape style="position:absolute;left:1250;top:8000;width:14338;height:2" coordorigin="1250,8000" coordsize="14338,0" path="m1250,8000l15588,8000e" filled="f" stroked="t" strokeweight=".500025pt" strokecolor="#636466">
                <v:path arrowok="t"/>
              </v:shape>
            </v:group>
            <v:group style="position:absolute;left:1250;top:9376;width:14338;height:2" coordorigin="1250,9376" coordsize="14338,2">
              <v:shape style="position:absolute;left:1250;top:9376;width:14338;height:2" coordorigin="1250,9376" coordsize="14338,0" path="m1250,9376l15588,9376e" filled="f" stroked="t" strokeweight=".500010pt" strokecolor="#636466">
                <v:path arrowok="t"/>
              </v:shape>
            </v:group>
            <v:group style="position:absolute;left:1255;top:4153;width:2;height:5217" coordorigin="1255,4153" coordsize="2,5217">
              <v:shape style="position:absolute;left:1255;top:4153;width:2;height:5217" coordorigin="1255,4153" coordsize="0,5217" path="m1255,4153l1255,9371e" filled="f" stroked="t" strokeweight=".5pt" strokecolor="#636466">
                <v:path arrowok="t"/>
              </v:shape>
            </v:group>
            <v:group style="position:absolute;left:4883;top:4153;width:2;height:5217" coordorigin="4883,4153" coordsize="2,5217">
              <v:shape style="position:absolute;left:4883;top:4153;width:2;height:5217" coordorigin="4883,4153" coordsize="0,5217" path="m4883,4153l4883,9371e" filled="f" stroked="t" strokeweight=".5pt" strokecolor="#636466">
                <v:path arrowok="t"/>
              </v:shape>
            </v:group>
            <v:group style="position:absolute;left:5718;top:4153;width:2;height:5217" coordorigin="5718,4153" coordsize="2,5217">
              <v:shape style="position:absolute;left:5718;top:4153;width:2;height:5217" coordorigin="5718,4153" coordsize="0,5217" path="m5718,4153l5718,9371e" filled="f" stroked="t" strokeweight=".5pt" strokecolor="#636466">
                <v:path arrowok="t"/>
              </v:shape>
            </v:group>
            <v:group style="position:absolute;left:15583;top:4153;width:2;height:5217" coordorigin="15583,4153" coordsize="2,5217">
              <v:shape style="position:absolute;left:15583;top:4153;width:2;height:5217" coordorigin="15583,4153" coordsize="0,5217" path="m15583,4153l15583,9371e" filled="f" stroked="t" strokeweight=".5pt" strokecolor="#636466">
                <v:path arrowok="t"/>
              </v:shape>
            </v:group>
            <v:group style="position:absolute;left:1250;top:4472;width:3638;height:2" coordorigin="1250,4472" coordsize="3638,2">
              <v:shape style="position:absolute;left:1250;top:4472;width:3638;height:2" coordorigin="1250,4472" coordsize="3638,0" path="m1250,4472l4888,4472e" filled="f" stroked="t" strokeweight=".5pt" strokecolor="#636466">
                <v:path arrowok="t"/>
              </v:shape>
            </v:group>
            <v:group style="position:absolute;left:4033;top:4477;width:2;height:4893" coordorigin="4033,4477" coordsize="2,4893">
              <v:shape style="position:absolute;left:4033;top:4477;width:2;height:4893" coordorigin="4033,4477" coordsize="0,4893" path="m4033,4477l4033,9371e" filled="f" stroked="t" strokeweight=".5pt" strokecolor="#636466">
                <v:path arrowok="t"/>
              </v:shape>
            </v:group>
            <v:group style="position:absolute;left:5713;top:4472;width:9875;height:2" coordorigin="5713,4472" coordsize="9875,2">
              <v:shape style="position:absolute;left:5713;top:4472;width:9875;height:2" coordorigin="5713,4472" coordsize="9875,0" path="m5713,4472l15588,4472e" filled="f" stroked="t" strokeweight=".500014pt" strokecolor="#636466">
                <v:path arrowok="t"/>
              </v:shape>
            </v:group>
            <v:group style="position:absolute;left:12521;top:4477;width:2;height:4893" coordorigin="12521,4477" coordsize="2,4893">
              <v:shape style="position:absolute;left:12521;top:4477;width:2;height:4893" coordorigin="12521,4477" coordsize="0,4893" path="m12521,4477l12521,9371e" filled="f" stroked="t" strokeweight=".5pt" strokecolor="#636466">
                <v:path arrowok="t"/>
              </v:shape>
            </v:group>
            <v:group style="position:absolute;left:14052;top:4477;width:2;height:4893" coordorigin="14052,4477" coordsize="2,4893">
              <v:shape style="position:absolute;left:14052;top:4477;width:2;height:4893" coordorigin="14052,4477" coordsize="0,4893" path="m14052,4477l14052,9371e" filled="f" stroked="t" strokeweight=".5pt" strokecolor="#636466">
                <v:path arrowok="t"/>
              </v:shape>
            </v:group>
            <v:group style="position:absolute;left:1250;top:5336;width:14338;height:2" coordorigin="1250,5336" coordsize="14338,2">
              <v:shape style="position:absolute;left:1250;top:5336;width:14338;height:2" coordorigin="1250,5336" coordsize="14338,0" path="m1250,5336l15588,5336e" filled="f" stroked="t" strokeweight=".500054pt" strokecolor="#636466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02.677307pt;margin-top:100.492401pt;width:5.208pt;height:6.014pt;mso-position-horizontal-relative:page;mso-position-vertical-relative:page;z-index:-3367" coordorigin="4054,2010" coordsize="104,120">
            <v:shape style="position:absolute;left:4054;top:2010;width:104;height:120" coordorigin="4054,2010" coordsize="104,120" path="m4054,2010l4054,2130,4158,2070,4054,2010e" filled="t" fillcolor="#396F87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202.677307pt;margin-top:113.692497pt;width:5.208pt;height:6.014pt;mso-position-horizontal-relative:page;mso-position-vertical-relative:page;z-index:-3366" coordorigin="4054,2274" coordsize="104,120">
            <v:shape style="position:absolute;left:4054;top:2274;width:104;height:120" coordorigin="4054,2274" coordsize="104,120" path="m4054,2274l4054,2394,4158,2334,4054,2274e" filled="t" fillcolor="#396F87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202.677307pt;margin-top:126.892403pt;width:5.208pt;height:6.014pt;mso-position-horizontal-relative:page;mso-position-vertical-relative:page;z-index:-3365" coordorigin="4054,2538" coordsize="104,120">
            <v:shape style="position:absolute;left:4054;top:2538;width:104;height:120" coordorigin="4054,2538" coordsize="104,120" path="m4054,2538l4054,2658,4158,2598,4054,2538e" filled="t" fillcolor="#396F87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202.677307pt;margin-top:140.092499pt;width:5.208pt;height:6.014pt;mso-position-horizontal-relative:page;mso-position-vertical-relative:page;z-index:-3364" coordorigin="4054,2802" coordsize="104,120">
            <v:shape style="position:absolute;left:4054;top:2802;width:104;height:120" coordorigin="4054,2802" coordsize="104,120" path="m4054,2802l4054,2922,4158,2862,4054,2802e" filled="t" fillcolor="#396F87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202.677307pt;margin-top:153.292404pt;width:5.208pt;height:6.014pt;mso-position-horizontal-relative:page;mso-position-vertical-relative:page;z-index:-3363" coordorigin="4054,3066" coordsize="104,120">
            <v:shape style="position:absolute;left:4054;top:3066;width:104;height:120" coordorigin="4054,3066" coordsize="104,120" path="m4054,3066l4054,3186,4158,3126,4054,3066e" filled="t" fillcolor="#396F87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202.677307pt;margin-top:169.542404pt;width:5.208pt;height:6.014pt;mso-position-horizontal-relative:page;mso-position-vertical-relative:page;z-index:-3362" coordorigin="4054,3391" coordsize="104,120">
            <v:shape style="position:absolute;left:4054;top:3391;width:104;height:120" coordorigin="4054,3391" coordsize="104,120" path="m4054,3391l4054,3511,4158,3451,4054,3391e" filled="t" fillcolor="#396F87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202.677307pt;margin-top:182.742401pt;width:5.208pt;height:6.014pt;mso-position-horizontal-relative:page;mso-position-vertical-relative:page;z-index:-3361" coordorigin="4054,3655" coordsize="104,120">
            <v:shape style="position:absolute;left:4054;top:3655;width:104;height:120" coordorigin="4054,3655" coordsize="104,120" path="m4054,3655l4054,3775,4158,3715,4054,3655e" filled="t" fillcolor="#396F87" stroked="f">
              <v:path arrowok="t"/>
              <v:fill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1.362202pt;margin-top:25.456701pt;width:257.740012pt;height:12pt;mso-position-horizontal-relative:page;mso-position-vertical-relative:page;z-index:-3360" type="#_x0000_t202" filled="f" stroked="f">
            <v:textbox inset="0,0,0,0">
              <w:txbxContent>
                <w:p>
                  <w:pPr>
                    <w:spacing w:before="0" w:after="0" w:line="230" w:lineRule="exact"/>
                    <w:ind w:left="20" w:right="-5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3"/>
                      <w:w w:val="100"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api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el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1: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4"/>
                      <w:w w:val="100"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ohlen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2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off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7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seine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9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erbindun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1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(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2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a.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20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Stunden)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73.459229pt;margin-top:25.456301pt;width:7.07pt;height:12pt;mso-position-horizontal-relative:page;mso-position-vertical-relative:page;z-index:-3359" type="#_x0000_t202" filled="f" stroked="f">
            <v:textbox inset="0,0,0,0">
              <w:txbxContent>
                <w:p>
                  <w:pPr>
                    <w:spacing w:before="0" w:after="0" w:line="230" w:lineRule="exact"/>
                    <w:ind w:left="20" w:right="-5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8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1.362202pt;margin-top:68.177902pt;width:420.36802pt;height:18pt;mso-position-horizontal-relative:page;mso-position-vertical-relative:page;z-index:-3358" type="#_x0000_t202" filled="f" stroked="f">
            <v:textbox inset="0,0,0,0">
              <w:txbxContent>
                <w:p>
                  <w:pPr>
                    <w:spacing w:before="0" w:after="0" w:line="356" w:lineRule="exact"/>
                    <w:ind w:left="20" w:right="-68"/>
                    <w:jc w:val="left"/>
                    <w:rPr>
                      <w:rFonts w:ascii="Calibri" w:hAnsi="Calibri" w:cs="Calibri" w:eastAsia="Calibri"/>
                      <w:sz w:val="32"/>
                      <w:szCs w:val="3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-4"/>
                      <w:w w:val="100"/>
                      <w:b/>
                      <w:bCs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0"/>
                      <w:w w:val="100"/>
                      <w:b/>
                      <w:bCs/>
                      <w:position w:val="1"/>
                    </w:rPr>
                    <w:t>api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-4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0"/>
                      <w:w w:val="100"/>
                      <w:b/>
                      <w:bCs/>
                      <w:position w:val="1"/>
                    </w:rPr>
                    <w:t>el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0"/>
                      <w:w w:val="100"/>
                      <w:b/>
                      <w:bCs/>
                      <w:position w:val="1"/>
                    </w:rPr>
                    <w:t>1: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-5"/>
                      <w:w w:val="100"/>
                      <w:b/>
                      <w:bCs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0"/>
                      <w:w w:val="100"/>
                      <w:b/>
                      <w:bCs/>
                      <w:position w:val="1"/>
                    </w:rPr>
                    <w:t>ohlen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-4"/>
                      <w:w w:val="100"/>
                      <w:b/>
                      <w:bCs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-3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0"/>
                      <w:w w:val="100"/>
                      <w:b/>
                      <w:bCs/>
                      <w:position w:val="1"/>
                    </w:rPr>
                    <w:t>off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-11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0"/>
                      <w:w w:val="100"/>
                      <w:b/>
                      <w:bCs/>
                      <w:position w:val="1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0"/>
                      <w:w w:val="100"/>
                      <w:b/>
                      <w:bCs/>
                      <w:position w:val="1"/>
                    </w:rPr>
                    <w:t>seine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-17"/>
                      <w:w w:val="100"/>
                      <w:b/>
                      <w:bCs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0"/>
                      <w:w w:val="100"/>
                      <w:b/>
                      <w:bCs/>
                      <w:position w:val="1"/>
                    </w:rPr>
                    <w:t>erbindun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-4"/>
                      <w:w w:val="100"/>
                      <w:b/>
                      <w:bCs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0"/>
                      <w:w w:val="100"/>
                      <w:b/>
                      <w:bCs/>
                      <w:position w:val="1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0"/>
                      <w:w w:val="100"/>
                      <w:b/>
                      <w:bCs/>
                      <w:position w:val="1"/>
                    </w:rPr>
                    <w:t>(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-2"/>
                      <w:w w:val="100"/>
                      <w:b/>
                      <w:bCs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0"/>
                      <w:w w:val="100"/>
                      <w:b/>
                      <w:bCs/>
                      <w:position w:val="1"/>
                    </w:rPr>
                    <w:t>a.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0"/>
                      <w:w w:val="100"/>
                      <w:b/>
                      <w:bCs/>
                      <w:position w:val="1"/>
                    </w:rPr>
                    <w:t>20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0"/>
                      <w:w w:val="100"/>
                      <w:b/>
                      <w:bCs/>
                      <w:position w:val="1"/>
                    </w:rPr>
                    <w:t>Stunden)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1.362202pt;margin-top:96.946091pt;width:104.625388pt;height:11.789708pt;mso-position-horizontal-relative:page;mso-position-vertical-relative:page;z-index:-3357" type="#_x0000_t202" filled="f" stroked="f">
            <v:textbox inset="0,0,0,0">
              <w:txbxContent>
                <w:p>
                  <w:pPr>
                    <w:spacing w:before="0" w:after="0" w:line="225" w:lineRule="exact"/>
                    <w:ind w:left="20" w:right="-49"/>
                    <w:jc w:val="left"/>
                    <w:rPr>
                      <w:rFonts w:ascii="Cambria" w:hAnsi="Cambria" w:cs="Cambria" w:eastAsia="Cambria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Inhaltliche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Sc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b/>
                      <w:bCs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b/>
                      <w:bCs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erpun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  <w:b/>
                      <w:bCs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mbria" w:hAnsi="Cambria" w:cs="Cambria" w:eastAsia="Cambria"/>
                      <w:sz w:val="19"/>
                      <w:szCs w:val="19"/>
                      <w:color w:val="231F20"/>
                      <w:spacing w:val="0"/>
                      <w:w w:val="100"/>
                      <w:position w:val="1"/>
                    </w:rPr>
                    <w:t>:</w:t>
                  </w:r>
                  <w:r>
                    <w:rPr>
                      <w:rFonts w:ascii="Cambria" w:hAnsi="Cambria" w:cs="Cambria" w:eastAsia="Cambria"/>
                      <w:sz w:val="19"/>
                      <w:szCs w:val="19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11.858902pt;margin-top:98.096298pt;width:345.045016pt;height:93.75pt;mso-position-horizontal-relative:page;mso-position-vertical-relative:page;z-index:-3356" type="#_x0000_t202" filled="f" stroked="f">
            <v:textbox inset="0,0,0,0">
              <w:txbxContent>
                <w:p>
                  <w:pPr>
                    <w:spacing w:before="0" w:after="0" w:line="219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1"/>
                    </w:rPr>
                    <w:t>fun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1"/>
                    </w:rPr>
                    <w:t>tion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1"/>
                    </w:rPr>
                    <w:t>elle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1"/>
                    </w:rPr>
                    <w:t>Gruppen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1"/>
                    </w:rPr>
                    <w:t>schiedener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1"/>
                    </w:rPr>
                    <w:t>offklassen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8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1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1"/>
                    </w:rPr>
                    <w:t>ih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1"/>
                    </w:rPr>
                    <w:t>Nac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1"/>
                    </w:rPr>
                    <w:t>eise: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1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6"/>
                      <w:w w:val="100"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1"/>
                    </w:rPr>
                    <w:t>ene,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1"/>
                    </w:rPr>
                    <w:t>Alkine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32" w:after="0" w:line="273" w:lineRule="auto"/>
                    <w:ind w:left="20" w:right="-35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ensch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5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aus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ähl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offklassen: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8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Löslich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6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eit,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Sied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empe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tur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Ele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onenpaarbindung: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ach-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Mehr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achbindun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3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Molekül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eom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trie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(E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4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-Modell)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on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titutionsisomerie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40" w:lineRule="auto"/>
                    <w:ind w:left="2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ermole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ula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7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echselwir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93" w:after="0" w:line="240" w:lineRule="auto"/>
                    <w:ind w:left="2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Aufbau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6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ensch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5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der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of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5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6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ih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7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eilchen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32" w:after="0" w:line="240" w:lineRule="auto"/>
                    <w:ind w:left="2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Chemische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tion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1.359901pt;margin-top:166.020294pt;width:111.439227pt;height:11.5pt;mso-position-horizontal-relative:page;mso-position-vertical-relative:page;z-index:-3355" type="#_x0000_t202" filled="f" stroked="f">
            <v:textbox inset="0,0,0,0">
              <w:txbxContent>
                <w:p>
                  <w:pPr>
                    <w:spacing w:before="0" w:after="0" w:line="219" w:lineRule="exact"/>
                    <w:ind w:left="20" w:right="-49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Beit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ä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b/>
                      <w:bCs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  <w:b/>
                      <w:bCs/>
                      <w:position w:val="1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Basis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5"/>
                      <w:w w:val="100"/>
                      <w:b/>
                      <w:bCs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on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  <w:b/>
                      <w:bCs/>
                      <w:position w:val="1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  <w:b/>
                      <w:bCs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en: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21.562927pt;margin-top:245.862595pt;width:38.615971pt;height:11.5pt;mso-position-horizontal-relative:page;mso-position-vertical-relative:page;z-index:-3354" type="#_x0000_t202" filled="f" stroked="f">
            <v:textbox inset="0,0,0,0">
              <w:txbxContent>
                <w:p>
                  <w:pPr>
                    <w:spacing w:before="0" w:after="0" w:line="219" w:lineRule="exact"/>
                    <w:ind w:left="20" w:right="-48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  <w:position w:val="1"/>
                    </w:rPr>
                    <w:t>au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3"/>
                      <w:w w:val="100"/>
                      <w:b/>
                      <w:bCs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  <w:position w:val="1"/>
                    </w:rPr>
                    <w:t>aben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2.93457pt;margin-top:572.366394pt;width:79.323911pt;height:12pt;mso-position-horizontal-relative:page;mso-position-vertical-relative:page;z-index:-3353" type="#_x0000_t202" filled="f" stroked="f">
            <v:textbox inset="0,0,0,0">
              <w:txbxContent>
                <w:p>
                  <w:pPr>
                    <w:spacing w:before="0" w:after="0" w:line="230" w:lineRule="exact"/>
                    <w:ind w:left="20" w:right="-5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hyperlink r:id="rId20">
                    <w:r>
                      <w:rPr>
                        <w:rFonts w:ascii="Calibri" w:hAnsi="Calibri" w:cs="Calibri" w:eastAsia="Calibri"/>
                        <w:sz w:val="20"/>
                        <w:szCs w:val="20"/>
                        <w:color w:val="231F20"/>
                        <w:spacing w:val="1"/>
                        <w:w w:val="100"/>
                        <w:position w:val="1"/>
                      </w:rPr>
                      <w:t>w</w:t>
                    </w:r>
                    <w:r>
                      <w:rPr>
                        <w:rFonts w:ascii="Calibri" w:hAnsi="Calibri" w:cs="Calibri" w:eastAsia="Calibri"/>
                        <w:sz w:val="20"/>
                        <w:szCs w:val="20"/>
                        <w:color w:val="231F20"/>
                        <w:spacing w:val="1"/>
                        <w:w w:val="100"/>
                        <w:position w:val="1"/>
                      </w:rPr>
                      <w:t>w</w:t>
                    </w:r>
                    <w:r>
                      <w:rPr>
                        <w:rFonts w:ascii="Calibri" w:hAnsi="Calibri" w:cs="Calibri" w:eastAsia="Calibri"/>
                        <w:sz w:val="20"/>
                        <w:szCs w:val="20"/>
                        <w:color w:val="231F20"/>
                        <w:spacing w:val="-13"/>
                        <w:w w:val="100"/>
                        <w:position w:val="1"/>
                      </w:rPr>
                      <w:t>w</w:t>
                    </w:r>
                    <w:r>
                      <w:rPr>
                        <w:rFonts w:ascii="Calibri" w:hAnsi="Calibri" w:cs="Calibri" w:eastAsia="Calibri"/>
                        <w:sz w:val="20"/>
                        <w:szCs w:val="20"/>
                        <w:color w:val="231F20"/>
                        <w:spacing w:val="0"/>
                        <w:w w:val="100"/>
                        <w:position w:val="1"/>
                      </w:rPr>
                      <w:t>.ccbuchne</w:t>
                    </w:r>
                    <w:r>
                      <w:rPr>
                        <w:rFonts w:ascii="Calibri" w:hAnsi="Calibri" w:cs="Calibri" w:eastAsia="Calibri"/>
                        <w:sz w:val="20"/>
                        <w:szCs w:val="20"/>
                        <w:color w:val="231F20"/>
                        <w:spacing w:val="-20"/>
                        <w:w w:val="100"/>
                        <w:position w:val="1"/>
                      </w:rPr>
                      <w:t>r</w:t>
                    </w:r>
                    <w:r>
                      <w:rPr>
                        <w:rFonts w:ascii="Calibri" w:hAnsi="Calibri" w:cs="Calibri" w:eastAsia="Calibri"/>
                        <w:sz w:val="20"/>
                        <w:szCs w:val="20"/>
                        <w:color w:val="231F20"/>
                        <w:spacing w:val="0"/>
                        <w:w w:val="100"/>
                        <w:position w:val="1"/>
                      </w:rPr>
                      <w:t>.de</w:t>
                    </w:r>
                    <w:r>
                      <w:rPr>
                        <w:rFonts w:ascii="Calibri" w:hAnsi="Calibri" w:cs="Calibri" w:eastAsia="Calibri"/>
                        <w:sz w:val="20"/>
                        <w:szCs w:val="20"/>
                        <w:color w:val="000000"/>
                        <w:spacing w:val="0"/>
                        <w:w w:val="100"/>
                        <w:position w:val="0"/>
                      </w:rPr>
                    </w:r>
                  </w:hyperlink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9.094501pt;margin-top:572.858215pt;width:243.086947pt;height:13.078174pt;mso-position-horizontal-relative:page;mso-position-vertical-relative:page;z-index:-3352" type="#_x0000_t202" filled="f" stroked="f">
            <v:textbox inset="0,0,0,0">
              <w:txbxContent>
                <w:p>
                  <w:pPr>
                    <w:spacing w:before="0" w:after="0" w:line="251" w:lineRule="exact"/>
                    <w:ind w:left="20" w:right="-53"/>
                    <w:jc w:val="left"/>
                    <w:tabs>
                      <w:tab w:pos="880" w:val="left"/>
                    </w:tabs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b/>
                      <w:bCs/>
                      <w:position w:val="2"/>
                    </w:rPr>
                    <w:t>Chemie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26"/>
                      <w:w w:val="100"/>
                      <w:b/>
                      <w:bCs/>
                      <w:position w:val="2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b/>
                      <w:bCs/>
                      <w:position w:val="2"/>
                    </w:rPr>
                    <w:tab/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b/>
                      <w:bCs/>
                      <w:position w:val="2"/>
                    </w:rPr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–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Das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neue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Leh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1"/>
                      <w:w w:val="100"/>
                      <w:position w:val="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  <w:position w:val="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erk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für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Chemie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am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  <w:position w:val="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ymnasium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7505pt;margin-top:207.424225pt;width:181.417415pt;height:16.195894pt;mso-position-horizontal-relative:page;mso-position-vertical-relative:page;z-index:-3351" type="#_x0000_t202" filled="f" stroked="f">
            <v:textbox inset="0,0,0,0">
              <w:txbxContent>
                <w:p>
                  <w:pPr>
                    <w:spacing w:before="52" w:after="0" w:line="240" w:lineRule="auto"/>
                    <w:ind w:left="548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Inhal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Sei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im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Schulbuch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4.167908pt;margin-top:207.424225pt;width:41.743008pt;height:59.391721pt;mso-position-horizontal-relative:page;mso-position-vertical-relative:page;z-index:-3350" type="#_x0000_t202" filled="f" stroked="f">
            <v:textbox inset="0,0,0,0">
              <w:txbxContent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4" w:after="0" w:line="280" w:lineRule="exact"/>
                    <w:jc w:val="left"/>
                    <w:rPr>
                      <w:sz w:val="28"/>
                      <w:szCs w:val="28"/>
                    </w:rPr>
                  </w:pPr>
                  <w:rPr/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spacing w:before="0" w:after="0" w:line="240" w:lineRule="auto"/>
                    <w:ind w:left="88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Stunden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5.910919pt;margin-top:207.424225pt;width:493.228235pt;height:16.195902pt;mso-position-horizontal-relative:page;mso-position-vertical-relative:page;z-index:-3349" type="#_x0000_t202" filled="f" stroked="f">
            <v:textbox inset="0,0,0,0">
              <w:txbxContent>
                <w:p>
                  <w:pPr>
                    <w:spacing w:before="52" w:after="0" w:line="240" w:lineRule="auto"/>
                    <w:ind w:left="2003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  <w:b/>
                      <w:bCs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ernlehrplan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Chemie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für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die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Se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b/>
                      <w:bCs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unda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b/>
                      <w:bCs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tu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  <w:b/>
                      <w:bCs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II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2022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No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drhein-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7"/>
                      <w:w w:val="100"/>
                      <w:b/>
                      <w:bCs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b/>
                      <w:bCs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  <w:b/>
                      <w:bCs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alen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7505pt;margin-top:223.620117pt;width:138.897706pt;height:43.195826pt;mso-position-horizontal-relative:page;mso-position-vertical-relative:page;z-index:-3348" type="#_x0000_t202" filled="f" stroked="f">
            <v:textbox inset="0,0,0,0">
              <w:txbxContent>
                <w:p>
                  <w:pPr>
                    <w:spacing w:before="93" w:after="0" w:line="186" w:lineRule="auto"/>
                    <w:ind w:left="71" w:right="51" w:firstLine="-2"/>
                    <w:jc w:val="center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api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UK/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7"/>
                      <w:w w:val="100"/>
                      <w:b/>
                      <w:bCs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achm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3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thode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FM/Medien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7"/>
                      <w:w w:val="100"/>
                      <w:b/>
                      <w:bCs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omp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3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MK/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Ex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EX/Bildun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fü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nachhalti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twicklun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BNE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1.648209pt;margin-top:223.620117pt;width:42.519708pt;height:43.195826pt;mso-position-horizontal-relative:page;mso-position-vertical-relative:page;z-index:-3347" type="#_x0000_t202" filled="f" stroked="f">
            <v:textbox inset="0,0,0,0">
              <w:txbxContent>
                <w:p>
                  <w:pPr>
                    <w:spacing w:before="2" w:after="0" w:line="120" w:lineRule="exact"/>
                    <w:jc w:val="left"/>
                    <w:rPr>
                      <w:sz w:val="12"/>
                      <w:szCs w:val="12"/>
                    </w:rPr>
                  </w:pPr>
                  <w:rPr/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23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Sei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5.910919pt;margin-top:223.620117pt;width:340.157457pt;height:43.195819pt;mso-position-horizontal-relative:page;mso-position-vertical-relative:page;z-index:-3346" type="#_x0000_t202" filled="f" stroked="f">
            <v:textbox inset="0,0,0,0">
              <w:txbxContent>
                <w:p>
                  <w:pPr>
                    <w:spacing w:before="2" w:after="0" w:line="120" w:lineRule="exact"/>
                    <w:jc w:val="left"/>
                    <w:rPr>
                      <w:sz w:val="12"/>
                      <w:szCs w:val="12"/>
                    </w:rPr>
                  </w:pPr>
                  <w:rPr/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1902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5"/>
                      <w:w w:val="100"/>
                      <w:b/>
                      <w:bCs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onk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3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tisier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9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5"/>
                      <w:w w:val="100"/>
                      <w:b/>
                      <w:bCs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omp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3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5"/>
                      <w:w w:val="100"/>
                      <w:b/>
                      <w:bCs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1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artun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6.068359pt;margin-top:223.620117pt;width:76.5354pt;height:43.195819pt;mso-position-horizontal-relative:page;mso-position-vertical-relative:page;z-index:-3345" type="#_x0000_t202" filled="f" stroked="f">
            <v:textbox inset="0,0,0,0">
              <w:txbxContent>
                <w:p>
                  <w:pPr>
                    <w:spacing w:before="7" w:after="0" w:line="100" w:lineRule="exact"/>
                    <w:jc w:val="left"/>
                    <w:rPr>
                      <w:sz w:val="10"/>
                      <w:szCs w:val="10"/>
                    </w:rPr>
                  </w:pPr>
                  <w:rPr/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spacing w:before="0" w:after="0" w:line="220" w:lineRule="exact"/>
                    <w:ind w:left="145" w:right="125"/>
                    <w:jc w:val="center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Übe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eo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dn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1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3"/>
                      <w:w w:val="100"/>
                      <w:b/>
                      <w:bCs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omp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1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enz-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1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artun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2.60376pt;margin-top:223.620117pt;width:76.535378pt;height:43.195819pt;mso-position-horizontal-relative:page;mso-position-vertical-relative:page;z-index:-3344" type="#_x0000_t202" filled="f" stroked="f">
            <v:textbox inset="0,0,0,0">
              <w:txbxContent>
                <w:p>
                  <w:pPr>
                    <w:spacing w:before="12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237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Que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schnitts-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7505pt;margin-top:266.815948pt;width:138.897706pt;height:16.195831pt;mso-position-horizontal-relative:page;mso-position-vertical-relative:page;z-index:-3343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1.648209pt;margin-top:266.815948pt;width:42.519708pt;height:16.195831pt;mso-position-horizontal-relative:page;mso-position-vertical-relative:page;z-index:-3342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4.167908pt;margin-top:266.815948pt;width:41.743008pt;height:16.195831pt;mso-position-horizontal-relative:page;mso-position-vertical-relative:page;z-index:-3341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5.910919pt;margin-top:266.815948pt;width:340.157457pt;height:16.195831pt;mso-position-horizontal-relative:page;mso-position-vertical-relative:page;z-index:-3340" type="#_x0000_t202" filled="f" stroked="f">
            <v:textbox inset="0,0,0,0">
              <w:txbxContent>
                <w:p>
                  <w:pPr>
                    <w:spacing w:before="52" w:after="0" w:line="240" w:lineRule="auto"/>
                    <w:ind w:left="2235" w:right="2216"/>
                    <w:jc w:val="center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Die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Schülerinnen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Schüler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6.068359pt;margin-top:266.815948pt;width:76.5354pt;height:16.195831pt;mso-position-horizontal-relative:page;mso-position-vertical-relative:page;z-index:-3339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2.60376pt;margin-top:266.815948pt;width:76.535378pt;height:16.195831pt;mso-position-horizontal-relative:page;mso-position-vertical-relative:page;z-index:-3338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7505pt;margin-top:283.01178pt;width:138.897706pt;height:27.125pt;mso-position-horizontal-relative:page;mso-position-vertical-relative:page;z-index:-3337" type="#_x0000_t202" filled="f" stroked="f">
            <v:textbox inset="0,0,0,0">
              <w:txbxContent>
                <w:p>
                  <w:pPr>
                    <w:spacing w:before="41" w:after="0" w:line="240" w:lineRule="auto"/>
                    <w:ind w:left="80" w:right="-20"/>
                    <w:jc w:val="left"/>
                    <w:tabs>
                      <w:tab w:pos="880" w:val="left"/>
                    </w:tabs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UK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1.1</w:t>
                    <w:tab/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Modifi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b/>
                      <w:bCs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b/>
                      <w:bCs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tionen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1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des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8" w:after="0" w:line="240" w:lineRule="auto"/>
                    <w:ind w:left="88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  <w:b/>
                      <w:bCs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ohlen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b/>
                      <w:bCs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of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b/>
                      <w:bCs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1.648209pt;margin-top:283.01178pt;width:42.519708pt;height:27.125pt;mso-position-horizontal-relative:page;mso-position-vertical-relative:page;z-index:-3336" type="#_x0000_t202" filled="f" stroked="f">
            <v:textbox inset="0,0,0,0">
              <w:txbxContent>
                <w:p>
                  <w:pPr>
                    <w:spacing w:before="41" w:after="0" w:line="240" w:lineRule="auto"/>
                    <w:ind w:left="204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28-35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4.167908pt;margin-top:283.01178pt;width:41.743008pt;height:27.125pt;mso-position-horizontal-relative:page;mso-position-vertical-relative:page;z-index:-3335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5.910919pt;margin-top:283.01178pt;width:340.157457pt;height:27.125pt;mso-position-horizontal-relative:page;mso-position-vertical-relative:page;z-index:-3334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6.068359pt;margin-top:283.01178pt;width:76.5354pt;height:27.125pt;mso-position-horizontal-relative:page;mso-position-vertical-relative:page;z-index:-3333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2.60376pt;margin-top:283.01178pt;width:76.535378pt;height:27.125pt;mso-position-horizontal-relative:page;mso-position-vertical-relative:page;z-index:-3332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7505pt;margin-top:310.13678pt;width:138.897706pt;height:74.72801pt;mso-position-horizontal-relative:page;mso-position-vertical-relative:page;z-index:-3331" type="#_x0000_t202" filled="f" stroked="f">
            <v:textbox inset="0,0,0,0">
              <w:txbxContent>
                <w:p>
                  <w:pPr>
                    <w:spacing w:before="41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2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18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Die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Gesic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des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8" w:after="0" w:line="240" w:lineRule="auto"/>
                    <w:ind w:left="874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ohlen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of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1" w:after="0" w:line="120" w:lineRule="exact"/>
                    <w:jc w:val="left"/>
                    <w:rPr>
                      <w:sz w:val="12"/>
                      <w:szCs w:val="12"/>
                    </w:rPr>
                  </w:pPr>
                  <w:rPr/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spacing w:before="0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3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3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17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Fulle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ene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–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eine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übe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6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8" w:after="0" w:line="240" w:lineRule="auto"/>
                    <w:ind w:left="874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aschende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dec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ung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1" w:after="0" w:line="120" w:lineRule="exact"/>
                    <w:jc w:val="left"/>
                    <w:rPr>
                      <w:sz w:val="12"/>
                      <w:szCs w:val="12"/>
                    </w:rPr>
                  </w:pPr>
                  <w:rPr/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spacing w:before="0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1.4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2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EX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Nano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tru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tu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1.648209pt;margin-top:310.13678pt;width:42.519708pt;height:74.72801pt;mso-position-horizontal-relative:page;mso-position-vertical-relative:page;z-index:-3330" type="#_x0000_t202" filled="f" stroked="f">
            <v:textbox inset="0,0,0,0">
              <w:txbxContent>
                <w:p>
                  <w:pPr>
                    <w:spacing w:before="41" w:after="0" w:line="240" w:lineRule="auto"/>
                    <w:ind w:left="204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30-31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1" w:after="0" w:line="160" w:lineRule="exact"/>
                    <w:jc w:val="left"/>
                    <w:rPr>
                      <w:sz w:val="16"/>
                      <w:szCs w:val="16"/>
                    </w:rPr>
                  </w:pPr>
                  <w:rPr/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204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32-33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1" w:after="0" w:line="160" w:lineRule="exact"/>
                    <w:jc w:val="left"/>
                    <w:rPr>
                      <w:sz w:val="16"/>
                      <w:szCs w:val="16"/>
                    </w:rPr>
                  </w:pPr>
                  <w:rPr/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204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34-35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4.167908pt;margin-top:310.13678pt;width:41.743008pt;height:74.72801pt;mso-position-horizontal-relative:page;mso-position-vertical-relative:page;z-index:-3329" type="#_x0000_t202" filled="f" stroked="f">
            <v:textbox inset="0,0,0,0">
              <w:txbxContent>
                <w:p>
                  <w:pPr>
                    <w:spacing w:before="41" w:after="0" w:line="240" w:lineRule="auto"/>
                    <w:ind w:left="335" w:right="315"/>
                    <w:jc w:val="center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4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5.910919pt;margin-top:310.13678pt;width:340.157457pt;height:74.72801pt;mso-position-horizontal-relative:page;mso-position-vertical-relative:page;z-index:-3328" type="#_x0000_t202" filled="f" stroked="f">
            <v:textbox inset="0,0,0,0">
              <w:txbxContent>
                <w:p>
                  <w:pPr>
                    <w:spacing w:before="41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ellen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auch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Nut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ung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digi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aler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7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erk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5"/>
                      <w:w w:val="100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eu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die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Molekül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eom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trie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on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ohle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8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of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1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erbindun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6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dar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erklä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die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Molekül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eom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trie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mithil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des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4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-Modells.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6.068359pt;margin-top:310.13678pt;width:76.5354pt;height:74.72801pt;mso-position-horizontal-relative:page;mso-position-vertical-relative:page;z-index:-3327" type="#_x0000_t202" filled="f" stroked="f">
            <v:textbox inset="0,0,0,0">
              <w:txbxContent>
                <w:p>
                  <w:pPr>
                    <w:spacing w:before="41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E7,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S13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2.60376pt;margin-top:310.13678pt;width:76.535378pt;height:74.72801pt;mso-position-horizontal-relative:page;mso-position-vertical-relative:page;z-index:-3326" type="#_x0000_t202" filled="f" stroked="f">
            <v:textbox inset="0,0,0,0">
              <w:txbxContent>
                <w:p>
                  <w:pPr>
                    <w:spacing w:before="3" w:after="0" w:line="190" w:lineRule="exact"/>
                    <w:jc w:val="left"/>
                    <w:rPr>
                      <w:sz w:val="19"/>
                      <w:szCs w:val="19"/>
                    </w:rPr>
                  </w:pPr>
                  <w:rPr/>
                  <w:r>
                    <w:rPr>
                      <w:sz w:val="19"/>
                      <w:szCs w:val="19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8" w:lineRule="auto"/>
                    <w:ind w:left="80" w:right="379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9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erb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auche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6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bildung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(VB)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7505pt;margin-top:384.864777pt;width:138.897706pt;height:15.125pt;mso-position-horizontal-relative:page;mso-position-vertical-relative:page;z-index:-3325" type="#_x0000_t202" filled="f" stroked="f">
            <v:textbox inset="0,0,0,0">
              <w:txbxContent>
                <w:p>
                  <w:pPr>
                    <w:spacing w:before="41" w:after="0" w:line="240" w:lineRule="auto"/>
                    <w:ind w:left="80" w:right="-20"/>
                    <w:jc w:val="left"/>
                    <w:tabs>
                      <w:tab w:pos="840" w:val="left"/>
                    </w:tabs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UK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1.2</w:t>
                    <w:tab/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  <w:b/>
                      <w:bCs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anische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Chemie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1.648209pt;margin-top:384.864777pt;width:42.519708pt;height:15.125pt;mso-position-horizontal-relative:page;mso-position-vertical-relative:page;z-index:-3324" type="#_x0000_t202" filled="f" stroked="f">
            <v:textbox inset="0,0,0,0">
              <w:txbxContent>
                <w:p>
                  <w:pPr>
                    <w:spacing w:before="41" w:after="0" w:line="240" w:lineRule="auto"/>
                    <w:ind w:left="203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36-39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4.167908pt;margin-top:384.864777pt;width:41.743008pt;height:15.125pt;mso-position-horizontal-relative:page;mso-position-vertical-relative:page;z-index:-3323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5.910919pt;margin-top:384.864777pt;width:340.157457pt;height:15.125pt;mso-position-horizontal-relative:page;mso-position-vertical-relative:page;z-index:-3322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6.068359pt;margin-top:384.864777pt;width:76.5354pt;height:15.125pt;mso-position-horizontal-relative:page;mso-position-vertical-relative:page;z-index:-3321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2.60376pt;margin-top:384.864777pt;width:76.535378pt;height:15.125pt;mso-position-horizontal-relative:page;mso-position-vertical-relative:page;z-index:-3320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7505pt;margin-top:399.989777pt;width:138.897706pt;height:68.794311pt;mso-position-horizontal-relative:page;mso-position-vertical-relative:page;z-index:-3319" type="#_x0000_t202" filled="f" stroked="f">
            <v:textbox inset="0,0,0,0">
              <w:txbxContent>
                <w:p>
                  <w:pPr>
                    <w:spacing w:before="41" w:after="0" w:line="248" w:lineRule="auto"/>
                    <w:ind w:left="874" w:right="181" w:firstLine="-794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2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2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1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anische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Chemie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anische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of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5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1.648209pt;margin-top:399.989777pt;width:42.519708pt;height:68.794311pt;mso-position-horizontal-relative:page;mso-position-vertical-relative:page;z-index:-3318" type="#_x0000_t202" filled="f" stroked="f">
            <v:textbox inset="0,0,0,0">
              <w:txbxContent>
                <w:p>
                  <w:pPr>
                    <w:spacing w:before="41" w:after="0" w:line="240" w:lineRule="auto"/>
                    <w:ind w:left="203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38-39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4.167908pt;margin-top:399.989777pt;width:41.743008pt;height:68.794311pt;mso-position-horizontal-relative:page;mso-position-vertical-relative:page;z-index:-3317" type="#_x0000_t202" filled="f" stroked="f">
            <v:textbox inset="0,0,0,0">
              <w:txbxContent>
                <w:p>
                  <w:pPr>
                    <w:spacing w:before="41" w:after="0" w:line="240" w:lineRule="auto"/>
                    <w:ind w:left="335" w:right="315"/>
                    <w:jc w:val="center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6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5.910919pt;margin-top:399.989777pt;width:340.157457pt;height:68.794311pt;mso-position-horizontal-relative:page;mso-position-vertical-relative:page;z-index:-3316" type="#_x0000_t202" filled="f" stroked="f">
            <v:textbox inset="0,0,0,0">
              <w:txbxContent>
                <w:p>
                  <w:pPr>
                    <w:spacing w:before="41" w:after="0" w:line="248" w:lineRule="auto"/>
                    <w:ind w:left="80" w:right="163"/>
                    <w:jc w:val="both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5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dne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5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6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anisch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erbindun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au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7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grun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ih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5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fun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tione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lle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8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Gruppe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offklasse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ein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benennen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diese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nach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em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tischer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5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Nomenkl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tu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9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3" w:after="0" w:line="110" w:lineRule="exact"/>
                    <w:jc w:val="left"/>
                    <w:rPr>
                      <w:sz w:val="11"/>
                      <w:szCs w:val="11"/>
                    </w:rPr>
                  </w:pPr>
                  <w:rPr/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spacing w:before="0" w:after="0" w:line="248" w:lineRule="auto"/>
                    <w:ind w:left="80" w:right="109"/>
                    <w:jc w:val="both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wiederholen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hier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egriert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die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wic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tig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omp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Inhal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der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übe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eo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omp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artun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aus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dem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Inhalt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5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eld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anische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Chemie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der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Se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unda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5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tu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5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I.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6.068359pt;margin-top:399.989777pt;width:76.5354pt;height:68.794311pt;mso-position-horizontal-relative:page;mso-position-vertical-relative:page;z-index:-3315" type="#_x0000_t202" filled="f" stroked="f">
            <v:textbox inset="0,0,0,0">
              <w:txbxContent>
                <w:p>
                  <w:pPr>
                    <w:spacing w:before="41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S1,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S6,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S11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1" w:after="0" w:line="160" w:lineRule="exact"/>
                    <w:jc w:val="left"/>
                    <w:rPr>
                      <w:sz w:val="16"/>
                      <w:szCs w:val="16"/>
                    </w:rPr>
                  </w:pPr>
                  <w:rPr/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S1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2.60376pt;margin-top:399.989777pt;width:76.535378pt;height:68.794311pt;mso-position-horizontal-relative:page;mso-position-vertical-relative:page;z-index:-3314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362202pt;margin-top:28.935701pt;width:717.165pt;height:12pt;mso-position-horizontal-relative:page;mso-position-vertical-relative:page;z-index:-3313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6840" w:h="11920" w:orient="landscape"/>
          <w:pgMar w:top="1080" w:bottom="280" w:left="1140" w:right="1140"/>
        </w:sectPr>
      </w:pPr>
      <w:rPr/>
    </w:p>
    <w:p>
      <w:pPr>
        <w:rPr>
          <w:sz w:val="0"/>
          <w:szCs w:val="0"/>
        </w:rPr>
      </w:pPr>
      <w:rPr/>
      <w:r>
        <w:rPr/>
        <w:pict>
          <v:group style="position:absolute;margin-left:62.362202pt;margin-top:39.935699pt;width:717.165pt;height:.1pt;mso-position-horizontal-relative:page;mso-position-vertical-relative:page;z-index:-3312" coordorigin="1247,799" coordsize="14343,2">
            <v:shape style="position:absolute;left:1247;top:799;width:14343;height:2" coordorigin="1247,799" coordsize="14343,0" path="m1247,799l15591,799e" filled="f" stroked="t" strokeweight=".5pt" strokecolor="#939598">
              <v:path arrowok="t"/>
            </v:shape>
          </v:group>
          <w10:wrap type="none"/>
        </w:pict>
      </w:r>
      <w:r>
        <w:rPr/>
        <w:pict>
          <v:group style="position:absolute;margin-left:0pt;margin-top:565.106995pt;width:680.315pt;height:30.169pt;mso-position-horizontal-relative:page;mso-position-vertical-relative:page;z-index:-3311" coordorigin="0,11302" coordsize="13606,603">
            <v:shape style="position:absolute;left:0;top:11302;width:13606;height:603" coordorigin="0,11302" coordsize="13606,603" path="m0,11906l13606,11906,13606,11302,0,11302,0,11906e" filled="t" fillcolor="#E6E7E8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687.117981pt;margin-top:565.106018pt;width:154.771pt;height:30.17pt;mso-position-horizontal-relative:page;mso-position-vertical-relative:page;z-index:-3310" coordorigin="13742,11302" coordsize="3095,603">
            <v:shape style="position:absolute;left:13742;top:11302;width:3095;height:603" coordorigin="13742,11302" coordsize="3095,603" path="m13742,11906l16838,11906,16838,11302,13742,11302,13742,11906e" filled="t" fillcolor="#D1D3D4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62.250484pt;margin-top:62.113003pt;width:717.388516pt;height:485.316502pt;mso-position-horizontal-relative:page;mso-position-vertical-relative:page;z-index:-3309" coordorigin="1245,1242" coordsize="14348,9706">
            <v:group style="position:absolute;left:1255;top:1252;width:3628;height:1188" coordorigin="1255,1252" coordsize="3628,1188">
              <v:shape style="position:absolute;left:1255;top:1252;width:3628;height:1188" coordorigin="1255,1252" coordsize="3628,1188" path="m4883,1252l1255,1252,1255,2440,4033,2440,4033,1576,4883,1576,4883,1252e" filled="t" fillcolor="#6DC0CA" stroked="f">
                <v:path arrowok="t"/>
                <v:fill/>
              </v:shape>
            </v:group>
            <v:group style="position:absolute;left:4033;top:1576;width:2;height:864" coordorigin="4033,1576" coordsize="2,864">
              <v:shape style="position:absolute;left:4033;top:1576;width:2;height:864" coordorigin="4033,1576" coordsize="0,864" path="m4033,1576l4033,2440e" filled="f" stroked="t" strokeweight=".101pt" strokecolor="#6DC0CA">
                <v:path arrowok="t"/>
              </v:shape>
            </v:group>
            <v:group style="position:absolute;left:4033;top:1576;width:850;height:864" coordorigin="4033,1576" coordsize="850,864">
              <v:shape style="position:absolute;left:4033;top:1576;width:850;height:864" coordorigin="4033,1576" coordsize="850,864" path="m4883,1576l4033,1576,4033,2440,4883,2440,4883,1576e" filled="t" fillcolor="#6DC0CA" stroked="f">
                <v:path arrowok="t"/>
                <v:fill/>
              </v:shape>
            </v:group>
            <v:group style="position:absolute;left:5718;top:1252;width:9865;height:324" coordorigin="5718,1252" coordsize="9865,324">
              <v:shape style="position:absolute;left:5718;top:1252;width:9865;height:324" coordorigin="5718,1252" coordsize="9865,324" path="m5718,1252l15583,1252,15583,1576,5718,1576,5718,1252e" filled="t" fillcolor="#E6E7E8" stroked="f">
                <v:path arrowok="t"/>
                <v:fill/>
              </v:shape>
            </v:group>
            <v:group style="position:absolute;left:5718;top:1576;width:6803;height:864" coordorigin="5718,1576" coordsize="6803,864">
              <v:shape style="position:absolute;left:5718;top:1576;width:6803;height:864" coordorigin="5718,1576" coordsize="6803,864" path="m5718,1576l12521,1576,12521,2440,5718,2440,5718,1576e" filled="t" fillcolor="#B62467" stroked="f">
                <v:path arrowok="t"/>
                <v:fill/>
              </v:shape>
            </v:group>
            <v:group style="position:absolute;left:12521;top:1576;width:1531;height:864" coordorigin="12521,1576" coordsize="1531,864">
              <v:shape style="position:absolute;left:12521;top:1576;width:1531;height:864" coordorigin="12521,1576" coordsize="1531,864" path="m12521,1576l14052,1576,14052,2440,12521,2440,12521,1576e" filled="t" fillcolor="#F36D21" stroked="f">
                <v:path arrowok="t"/>
                <v:fill/>
              </v:shape>
            </v:group>
            <v:group style="position:absolute;left:14052;top:1576;width:1531;height:864" coordorigin="14052,1576" coordsize="1531,864">
              <v:shape style="position:absolute;left:14052;top:1576;width:1531;height:864" coordorigin="14052,1576" coordsize="1531,864" path="m14052,1576l15583,1576,15583,2440,14052,2440,14052,1576e" filled="t" fillcolor="#95BC45" stroked="f">
                <v:path arrowok="t"/>
                <v:fill/>
              </v:shape>
            </v:group>
            <v:group style="position:absolute;left:1250;top:1252;width:14338;height:2" coordorigin="1250,1252" coordsize="14338,2">
              <v:shape style="position:absolute;left:1250;top:1252;width:14338;height:2" coordorigin="1250,1252" coordsize="14338,0" path="m1250,1252l15588,1252e" filled="f" stroked="t" strokeweight=".500036pt" strokecolor="#636466">
                <v:path arrowok="t"/>
              </v:shape>
            </v:group>
            <v:group style="position:absolute;left:1250;top:2764;width:14338;height:2" coordorigin="1250,2764" coordsize="14338,2">
              <v:shape style="position:absolute;left:1250;top:2764;width:14338;height:2" coordorigin="1250,2764" coordsize="14338,0" path="m1250,2764l15588,2764e" filled="f" stroked="t" strokeweight=".500023pt" strokecolor="#636466">
                <v:path arrowok="t"/>
              </v:shape>
            </v:group>
            <v:group style="position:absolute;left:1250;top:3307;width:14338;height:2" coordorigin="1250,3307" coordsize="14338,2">
              <v:shape style="position:absolute;left:1250;top:3307;width:14338;height:2" coordorigin="1250,3307" coordsize="14338,0" path="m1250,3307l15588,3307e" filled="f" stroked="t" strokeweight=".500023pt" strokecolor="#636466">
                <v:path arrowok="t"/>
              </v:shape>
            </v:group>
            <v:group style="position:absolute;left:1250;top:6109;width:14338;height:2" coordorigin="1250,6109" coordsize="14338,2">
              <v:shape style="position:absolute;left:1250;top:6109;width:14338;height:2" coordorigin="1250,6109" coordsize="14338,0" path="m1250,6109l15588,6109e" filled="f" stroked="t" strokeweight=".500006pt" strokecolor="#636466">
                <v:path arrowok="t"/>
              </v:shape>
            </v:group>
            <v:group style="position:absolute;left:1250;top:6412;width:14338;height:2" coordorigin="1250,6412" coordsize="14338,2">
              <v:shape style="position:absolute;left:1250;top:6412;width:14338;height:2" coordorigin="1250,6412" coordsize="14338,0" path="m1250,6412l15588,6412e" filled="f" stroked="t" strokeweight=".500006pt" strokecolor="#636466">
                <v:path arrowok="t"/>
              </v:shape>
            </v:group>
            <v:group style="position:absolute;left:1250;top:10161;width:14338;height:2" coordorigin="1250,10161" coordsize="14338,2">
              <v:shape style="position:absolute;left:1250;top:10161;width:14338;height:2" coordorigin="1250,10161" coordsize="14338,0" path="m1250,10161l15588,10161e" filled="f" stroked="t" strokeweight=".500014pt" strokecolor="#636466">
                <v:path arrowok="t"/>
              </v:shape>
            </v:group>
            <v:group style="position:absolute;left:1250;top:10944;width:14338;height:2" coordorigin="1250,10944" coordsize="14338,2">
              <v:shape style="position:absolute;left:1250;top:10944;width:14338;height:2" coordorigin="1250,10944" coordsize="14338,0" path="m1250,10944l15588,10944e" filled="f" stroked="t" strokeweight=".500002pt" strokecolor="#636466">
                <v:path arrowok="t"/>
              </v:shape>
            </v:group>
            <v:group style="position:absolute;left:1255;top:1257;width:2;height:9681" coordorigin="1255,1257" coordsize="2,9681">
              <v:shape style="position:absolute;left:1255;top:1257;width:2;height:9681" coordorigin="1255,1257" coordsize="0,9681" path="m1255,1257l1255,10939e" filled="f" stroked="t" strokeweight=".5pt" strokecolor="#636466">
                <v:path arrowok="t"/>
              </v:shape>
            </v:group>
            <v:group style="position:absolute;left:4883;top:1257;width:2;height:9681" coordorigin="4883,1257" coordsize="2,9681">
              <v:shape style="position:absolute;left:4883;top:1257;width:2;height:9681" coordorigin="4883,1257" coordsize="0,9681" path="m4883,1257l4883,10939e" filled="f" stroked="t" strokeweight=".5pt" strokecolor="#636466">
                <v:path arrowok="t"/>
              </v:shape>
            </v:group>
            <v:group style="position:absolute;left:5718;top:1257;width:2;height:9681" coordorigin="5718,1257" coordsize="2,9681">
              <v:shape style="position:absolute;left:5718;top:1257;width:2;height:9681" coordorigin="5718,1257" coordsize="0,9681" path="m5718,1257l5718,10939e" filled="f" stroked="t" strokeweight=".5pt" strokecolor="#636466">
                <v:path arrowok="t"/>
              </v:shape>
            </v:group>
            <v:group style="position:absolute;left:15583;top:1257;width:2;height:9681" coordorigin="15583,1257" coordsize="2,9681">
              <v:shape style="position:absolute;left:15583;top:1257;width:2;height:9681" coordorigin="15583,1257" coordsize="0,9681" path="m15583,1257l15583,10939e" filled="f" stroked="t" strokeweight=".5pt" strokecolor="#636466">
                <v:path arrowok="t"/>
              </v:shape>
            </v:group>
            <v:group style="position:absolute;left:1250;top:1576;width:3638;height:2" coordorigin="1250,1576" coordsize="3638,2">
              <v:shape style="position:absolute;left:1250;top:1576;width:3638;height:2" coordorigin="1250,1576" coordsize="3638,0" path="m1250,1576l4888,1576e" filled="f" stroked="t" strokeweight=".5pt" strokecolor="#636466">
                <v:path arrowok="t"/>
              </v:shape>
            </v:group>
            <v:group style="position:absolute;left:4033;top:1581;width:2;height:9357" coordorigin="4033,1581" coordsize="2,9357">
              <v:shape style="position:absolute;left:4033;top:1581;width:2;height:9357" coordorigin="4033,1581" coordsize="0,9357" path="m4033,1581l4033,10939e" filled="f" stroked="t" strokeweight=".5pt" strokecolor="#636466">
                <v:path arrowok="t"/>
              </v:shape>
            </v:group>
            <v:group style="position:absolute;left:5713;top:1576;width:9875;height:2" coordorigin="5713,1576" coordsize="9875,2">
              <v:shape style="position:absolute;left:5713;top:1576;width:9875;height:2" coordorigin="5713,1576" coordsize="9875,0" path="m5713,1576l15588,1576e" filled="f" stroked="t" strokeweight=".500029pt" strokecolor="#636466">
                <v:path arrowok="t"/>
              </v:shape>
            </v:group>
            <v:group style="position:absolute;left:12521;top:1581;width:2;height:9357" coordorigin="12521,1581" coordsize="2,9357">
              <v:shape style="position:absolute;left:12521;top:1581;width:2;height:9357" coordorigin="12521,1581" coordsize="0,9357" path="m12521,1581l12521,10939e" filled="f" stroked="t" strokeweight=".5pt" strokecolor="#636466">
                <v:path arrowok="t"/>
              </v:shape>
            </v:group>
            <v:group style="position:absolute;left:14052;top:1581;width:2;height:9357" coordorigin="14052,1581" coordsize="2,9357">
              <v:shape style="position:absolute;left:14052;top:1581;width:2;height:9357" coordorigin="14052,1581" coordsize="0,9357" path="m14052,1581l14052,10939e" filled="f" stroked="t" strokeweight=".5pt" strokecolor="#636466">
                <v:path arrowok="t"/>
              </v:shape>
            </v:group>
            <v:group style="position:absolute;left:1250;top:2440;width:14338;height:2" coordorigin="1250,2440" coordsize="14338,2">
              <v:shape style="position:absolute;left:1250;top:2440;width:14338;height:2" coordorigin="1250,2440" coordsize="14338,0" path="m1250,2440l15588,2440e" filled="f" stroked="t" strokeweight=".500008pt" strokecolor="#636466">
                <v:path arrowok="t"/>
              </v:shape>
            </v:group>
            <w10:wrap type="none"/>
          </v:group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1.362202pt;margin-top:25.456701pt;width:257.740012pt;height:12pt;mso-position-horizontal-relative:page;mso-position-vertical-relative:page;z-index:-3308" type="#_x0000_t202" filled="f" stroked="f">
            <v:textbox inset="0,0,0,0">
              <w:txbxContent>
                <w:p>
                  <w:pPr>
                    <w:spacing w:before="0" w:after="0" w:line="230" w:lineRule="exact"/>
                    <w:ind w:left="20" w:right="-5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3"/>
                      <w:w w:val="100"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api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el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1: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4"/>
                      <w:w w:val="100"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ohlen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2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off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7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seine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9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erbindun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1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(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2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a.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20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Stunden)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73.459229pt;margin-top:25.456301pt;width:7.07pt;height:12pt;mso-position-horizontal-relative:page;mso-position-vertical-relative:page;z-index:-3307" type="#_x0000_t202" filled="f" stroked="f">
            <v:textbox inset="0,0,0,0">
              <w:txbxContent>
                <w:p>
                  <w:pPr>
                    <w:spacing w:before="0" w:after="0" w:line="230" w:lineRule="exact"/>
                    <w:ind w:left="20" w:right="-5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9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21.562927pt;margin-top:101.051102pt;width:38.615971pt;height:11.5pt;mso-position-horizontal-relative:page;mso-position-vertical-relative:page;z-index:-3306" type="#_x0000_t202" filled="f" stroked="f">
            <v:textbox inset="0,0,0,0">
              <w:txbxContent>
                <w:p>
                  <w:pPr>
                    <w:spacing w:before="0" w:after="0" w:line="219" w:lineRule="exact"/>
                    <w:ind w:left="20" w:right="-48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  <w:position w:val="1"/>
                    </w:rPr>
                    <w:t>au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3"/>
                      <w:w w:val="100"/>
                      <w:b/>
                      <w:bCs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  <w:position w:val="1"/>
                    </w:rPr>
                    <w:t>aben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5.583923pt;margin-top:459.590607pt;width:42.470002pt;height:11.5pt;mso-position-horizontal-relative:page;mso-position-vertical-relative:page;z-index:-3305" type="#_x0000_t202" filled="f" stroked="f">
            <v:textbox inset="0,0,0,0">
              <w:txbxContent>
                <w:p>
                  <w:pPr>
                    <w:spacing w:before="0" w:after="0" w:line="219" w:lineRule="exact"/>
                    <w:ind w:left="20" w:right="-48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1"/>
                    </w:rPr>
                    <w:t>lung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1"/>
                    </w:rPr>
                    <w:t>(BNE)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2.93457pt;margin-top:572.366394pt;width:79.323911pt;height:12pt;mso-position-horizontal-relative:page;mso-position-vertical-relative:page;z-index:-3304" type="#_x0000_t202" filled="f" stroked="f">
            <v:textbox inset="0,0,0,0">
              <w:txbxContent>
                <w:p>
                  <w:pPr>
                    <w:spacing w:before="0" w:after="0" w:line="230" w:lineRule="exact"/>
                    <w:ind w:left="20" w:right="-5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hyperlink r:id="rId21">
                    <w:r>
                      <w:rPr>
                        <w:rFonts w:ascii="Calibri" w:hAnsi="Calibri" w:cs="Calibri" w:eastAsia="Calibri"/>
                        <w:sz w:val="20"/>
                        <w:szCs w:val="20"/>
                        <w:color w:val="231F20"/>
                        <w:spacing w:val="1"/>
                        <w:w w:val="100"/>
                        <w:position w:val="1"/>
                      </w:rPr>
                      <w:t>w</w:t>
                    </w:r>
                    <w:r>
                      <w:rPr>
                        <w:rFonts w:ascii="Calibri" w:hAnsi="Calibri" w:cs="Calibri" w:eastAsia="Calibri"/>
                        <w:sz w:val="20"/>
                        <w:szCs w:val="20"/>
                        <w:color w:val="231F20"/>
                        <w:spacing w:val="1"/>
                        <w:w w:val="100"/>
                        <w:position w:val="1"/>
                      </w:rPr>
                      <w:t>w</w:t>
                    </w:r>
                    <w:r>
                      <w:rPr>
                        <w:rFonts w:ascii="Calibri" w:hAnsi="Calibri" w:cs="Calibri" w:eastAsia="Calibri"/>
                        <w:sz w:val="20"/>
                        <w:szCs w:val="20"/>
                        <w:color w:val="231F20"/>
                        <w:spacing w:val="-13"/>
                        <w:w w:val="100"/>
                        <w:position w:val="1"/>
                      </w:rPr>
                      <w:t>w</w:t>
                    </w:r>
                    <w:r>
                      <w:rPr>
                        <w:rFonts w:ascii="Calibri" w:hAnsi="Calibri" w:cs="Calibri" w:eastAsia="Calibri"/>
                        <w:sz w:val="20"/>
                        <w:szCs w:val="20"/>
                        <w:color w:val="231F20"/>
                        <w:spacing w:val="0"/>
                        <w:w w:val="100"/>
                        <w:position w:val="1"/>
                      </w:rPr>
                      <w:t>.ccbuchne</w:t>
                    </w:r>
                    <w:r>
                      <w:rPr>
                        <w:rFonts w:ascii="Calibri" w:hAnsi="Calibri" w:cs="Calibri" w:eastAsia="Calibri"/>
                        <w:sz w:val="20"/>
                        <w:szCs w:val="20"/>
                        <w:color w:val="231F20"/>
                        <w:spacing w:val="-20"/>
                        <w:w w:val="100"/>
                        <w:position w:val="1"/>
                      </w:rPr>
                      <w:t>r</w:t>
                    </w:r>
                    <w:r>
                      <w:rPr>
                        <w:rFonts w:ascii="Calibri" w:hAnsi="Calibri" w:cs="Calibri" w:eastAsia="Calibri"/>
                        <w:sz w:val="20"/>
                        <w:szCs w:val="20"/>
                        <w:color w:val="231F20"/>
                        <w:spacing w:val="0"/>
                        <w:w w:val="100"/>
                        <w:position w:val="1"/>
                      </w:rPr>
                      <w:t>.de</w:t>
                    </w:r>
                    <w:r>
                      <w:rPr>
                        <w:rFonts w:ascii="Calibri" w:hAnsi="Calibri" w:cs="Calibri" w:eastAsia="Calibri"/>
                        <w:sz w:val="20"/>
                        <w:szCs w:val="20"/>
                        <w:color w:val="000000"/>
                        <w:spacing w:val="0"/>
                        <w:w w:val="100"/>
                        <w:position w:val="0"/>
                      </w:rPr>
                    </w:r>
                  </w:hyperlink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9.094501pt;margin-top:572.858215pt;width:243.086947pt;height:13.078174pt;mso-position-horizontal-relative:page;mso-position-vertical-relative:page;z-index:-3303" type="#_x0000_t202" filled="f" stroked="f">
            <v:textbox inset="0,0,0,0">
              <w:txbxContent>
                <w:p>
                  <w:pPr>
                    <w:spacing w:before="0" w:after="0" w:line="251" w:lineRule="exact"/>
                    <w:ind w:left="20" w:right="-53"/>
                    <w:jc w:val="left"/>
                    <w:tabs>
                      <w:tab w:pos="880" w:val="left"/>
                    </w:tabs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b/>
                      <w:bCs/>
                      <w:position w:val="2"/>
                    </w:rPr>
                    <w:t>Chemie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26"/>
                      <w:w w:val="100"/>
                      <w:b/>
                      <w:bCs/>
                      <w:position w:val="2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b/>
                      <w:bCs/>
                      <w:position w:val="2"/>
                    </w:rPr>
                    <w:tab/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b/>
                      <w:bCs/>
                      <w:position w:val="2"/>
                    </w:rPr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–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Das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neue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Leh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1"/>
                      <w:w w:val="100"/>
                      <w:position w:val="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  <w:position w:val="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erk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für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Chemie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am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  <w:position w:val="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ymnasium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7505pt;margin-top:62.612576pt;width:181.417415pt;height:16.195956pt;mso-position-horizontal-relative:page;mso-position-vertical-relative:page;z-index:-3302" type="#_x0000_t202" filled="f" stroked="f">
            <v:textbox inset="0,0,0,0">
              <w:txbxContent>
                <w:p>
                  <w:pPr>
                    <w:spacing w:before="52" w:after="0" w:line="240" w:lineRule="auto"/>
                    <w:ind w:left="548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Inhal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Sei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im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Schulbuch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4.167908pt;margin-top:62.612576pt;width:41.743008pt;height:59.391721pt;mso-position-horizontal-relative:page;mso-position-vertical-relative:page;z-index:-3301" type="#_x0000_t202" filled="f" stroked="f">
            <v:textbox inset="0,0,0,0">
              <w:txbxContent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4" w:after="0" w:line="280" w:lineRule="exact"/>
                    <w:jc w:val="left"/>
                    <w:rPr>
                      <w:sz w:val="28"/>
                      <w:szCs w:val="28"/>
                    </w:rPr>
                  </w:pPr>
                  <w:rPr/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spacing w:before="0" w:after="0" w:line="240" w:lineRule="auto"/>
                    <w:ind w:left="88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Stunden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5.910919pt;margin-top:62.612576pt;width:493.228235pt;height:16.195971pt;mso-position-horizontal-relative:page;mso-position-vertical-relative:page;z-index:-3300" type="#_x0000_t202" filled="f" stroked="f">
            <v:textbox inset="0,0,0,0">
              <w:txbxContent>
                <w:p>
                  <w:pPr>
                    <w:spacing w:before="52" w:after="0" w:line="240" w:lineRule="auto"/>
                    <w:ind w:left="2003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  <w:b/>
                      <w:bCs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ernlehrplan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Chemie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für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die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Se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b/>
                      <w:bCs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unda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b/>
                      <w:bCs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tu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  <w:b/>
                      <w:bCs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II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2022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No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drhein-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7"/>
                      <w:w w:val="100"/>
                      <w:b/>
                      <w:bCs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b/>
                      <w:bCs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  <w:b/>
                      <w:bCs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alen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7505pt;margin-top:78.808533pt;width:138.897706pt;height:43.195765pt;mso-position-horizontal-relative:page;mso-position-vertical-relative:page;z-index:-3299" type="#_x0000_t202" filled="f" stroked="f">
            <v:textbox inset="0,0,0,0">
              <w:txbxContent>
                <w:p>
                  <w:pPr>
                    <w:spacing w:before="93" w:after="0" w:line="186" w:lineRule="auto"/>
                    <w:ind w:left="71" w:right="51" w:firstLine="-2"/>
                    <w:jc w:val="center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api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UK/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7"/>
                      <w:w w:val="100"/>
                      <w:b/>
                      <w:bCs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achm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3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thode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FM/Medien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7"/>
                      <w:w w:val="100"/>
                      <w:b/>
                      <w:bCs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omp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3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MK/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Ex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EX/Bildun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fü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nachhalti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twicklun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BNE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1.648209pt;margin-top:78.808533pt;width:42.519708pt;height:43.195765pt;mso-position-horizontal-relative:page;mso-position-vertical-relative:page;z-index:-3298" type="#_x0000_t202" filled="f" stroked="f">
            <v:textbox inset="0,0,0,0">
              <w:txbxContent>
                <w:p>
                  <w:pPr>
                    <w:spacing w:before="2" w:after="0" w:line="120" w:lineRule="exact"/>
                    <w:jc w:val="left"/>
                    <w:rPr>
                      <w:sz w:val="12"/>
                      <w:szCs w:val="12"/>
                    </w:rPr>
                  </w:pPr>
                  <w:rPr/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23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Sei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5.910919pt;margin-top:78.808548pt;width:340.157457pt;height:43.19575pt;mso-position-horizontal-relative:page;mso-position-vertical-relative:page;z-index:-3297" type="#_x0000_t202" filled="f" stroked="f">
            <v:textbox inset="0,0,0,0">
              <w:txbxContent>
                <w:p>
                  <w:pPr>
                    <w:spacing w:before="2" w:after="0" w:line="120" w:lineRule="exact"/>
                    <w:jc w:val="left"/>
                    <w:rPr>
                      <w:sz w:val="12"/>
                      <w:szCs w:val="12"/>
                    </w:rPr>
                  </w:pPr>
                  <w:rPr/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1902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5"/>
                      <w:w w:val="100"/>
                      <w:b/>
                      <w:bCs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onk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3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tisier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9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5"/>
                      <w:w w:val="100"/>
                      <w:b/>
                      <w:bCs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omp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3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5"/>
                      <w:w w:val="100"/>
                      <w:b/>
                      <w:bCs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1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artun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6.068359pt;margin-top:78.808548pt;width:76.5354pt;height:43.19575pt;mso-position-horizontal-relative:page;mso-position-vertical-relative:page;z-index:-3296" type="#_x0000_t202" filled="f" stroked="f">
            <v:textbox inset="0,0,0,0">
              <w:txbxContent>
                <w:p>
                  <w:pPr>
                    <w:spacing w:before="7" w:after="0" w:line="100" w:lineRule="exact"/>
                    <w:jc w:val="left"/>
                    <w:rPr>
                      <w:sz w:val="10"/>
                      <w:szCs w:val="10"/>
                    </w:rPr>
                  </w:pPr>
                  <w:rPr/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spacing w:before="0" w:after="0" w:line="220" w:lineRule="exact"/>
                    <w:ind w:left="145" w:right="125"/>
                    <w:jc w:val="center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Übe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eo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dn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1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3"/>
                      <w:w w:val="100"/>
                      <w:b/>
                      <w:bCs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omp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1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enz-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1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artun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2.60376pt;margin-top:78.808548pt;width:76.535378pt;height:43.19575pt;mso-position-horizontal-relative:page;mso-position-vertical-relative:page;z-index:-3295" type="#_x0000_t202" filled="f" stroked="f">
            <v:textbox inset="0,0,0,0">
              <w:txbxContent>
                <w:p>
                  <w:pPr>
                    <w:spacing w:before="12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237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Que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schnitts-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7505pt;margin-top:122.004295pt;width:138.897706pt;height:16.195923pt;mso-position-horizontal-relative:page;mso-position-vertical-relative:page;z-index:-3294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1.648209pt;margin-top:122.004295pt;width:42.519708pt;height:16.195923pt;mso-position-horizontal-relative:page;mso-position-vertical-relative:page;z-index:-3293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4.167908pt;margin-top:122.004295pt;width:41.743008pt;height:16.195923pt;mso-position-horizontal-relative:page;mso-position-vertical-relative:page;z-index:-3292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5.910919pt;margin-top:122.004295pt;width:340.157457pt;height:16.195923pt;mso-position-horizontal-relative:page;mso-position-vertical-relative:page;z-index:-3291" type="#_x0000_t202" filled="f" stroked="f">
            <v:textbox inset="0,0,0,0">
              <w:txbxContent>
                <w:p>
                  <w:pPr>
                    <w:spacing w:before="52" w:after="0" w:line="240" w:lineRule="auto"/>
                    <w:ind w:left="2235" w:right="2216"/>
                    <w:jc w:val="center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Die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Schülerinnen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Schüler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6.068359pt;margin-top:122.004295pt;width:76.5354pt;height:16.195923pt;mso-position-horizontal-relative:page;mso-position-vertical-relative:page;z-index:-3290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2.60376pt;margin-top:122.004295pt;width:76.535378pt;height:16.195923pt;mso-position-horizontal-relative:page;mso-position-vertical-relative:page;z-index:-3289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7505pt;margin-top:138.200211pt;width:138.897706pt;height:27.125pt;mso-position-horizontal-relative:page;mso-position-vertical-relative:page;z-index:-3288" type="#_x0000_t202" filled="f" stroked="f">
            <v:textbox inset="0,0,0,0">
              <w:txbxContent>
                <w:p>
                  <w:pPr>
                    <w:spacing w:before="41" w:after="0" w:line="240" w:lineRule="auto"/>
                    <w:ind w:left="80" w:right="-20"/>
                    <w:jc w:val="left"/>
                    <w:tabs>
                      <w:tab w:pos="820" w:val="left"/>
                    </w:tabs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UK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1.3</w:t>
                    <w:tab/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  <w:b/>
                      <w:bCs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ohle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b/>
                      <w:bCs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b/>
                      <w:bCs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asse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b/>
                      <w:bCs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  <w:b/>
                      <w:bCs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6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–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8" w:after="0" w:line="240" w:lineRule="auto"/>
                    <w:ind w:left="82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b/>
                      <w:bCs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ane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1.648209pt;margin-top:138.200211pt;width:42.519708pt;height:27.125pt;mso-position-horizontal-relative:page;mso-position-vertical-relative:page;z-index:-3287" type="#_x0000_t202" filled="f" stroked="f">
            <v:textbox inset="0,0,0,0">
              <w:txbxContent>
                <w:p>
                  <w:pPr>
                    <w:spacing w:before="41" w:after="0" w:line="240" w:lineRule="auto"/>
                    <w:ind w:left="204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40-43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4.167908pt;margin-top:138.200211pt;width:41.743008pt;height:27.125pt;mso-position-horizontal-relative:page;mso-position-vertical-relative:page;z-index:-3286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5.910919pt;margin-top:138.200211pt;width:340.157457pt;height:27.125pt;mso-position-horizontal-relative:page;mso-position-vertical-relative:page;z-index:-3285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6.068359pt;margin-top:138.200211pt;width:76.5354pt;height:27.125pt;mso-position-horizontal-relative:page;mso-position-vertical-relative:page;z-index:-3284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2.60376pt;margin-top:138.200211pt;width:76.535378pt;height:27.125pt;mso-position-horizontal-relative:page;mso-position-vertical-relative:page;z-index:-3283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7505pt;margin-top:165.325211pt;width:138.897706pt;height:140.132888pt;mso-position-horizontal-relative:page;mso-position-vertical-relative:page;z-index:-3282" type="#_x0000_t202" filled="f" stroked="f">
            <v:textbox inset="0,0,0,0">
              <w:txbxContent>
                <w:p>
                  <w:pPr>
                    <w:spacing w:before="41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MK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Molekülmodelle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on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ohlen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8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asse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of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5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6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digi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da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ellen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1" w:after="0" w:line="120" w:lineRule="exact"/>
                    <w:jc w:val="left"/>
                    <w:rPr>
                      <w:sz w:val="12"/>
                      <w:szCs w:val="12"/>
                    </w:rPr>
                  </w:pPr>
                  <w:rPr/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spacing w:before="0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3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3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2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1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Stru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tu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8" w:after="0" w:line="240" w:lineRule="auto"/>
                    <w:ind w:left="874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sch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5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der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ane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1.648209pt;margin-top:165.325211pt;width:42.519708pt;height:140.132888pt;mso-position-horizontal-relative:page;mso-position-vertical-relative:page;z-index:-3281" type="#_x0000_t202" filled="f" stroked="f">
            <v:textbox inset="0,0,0,0">
              <w:txbxContent>
                <w:p>
                  <w:pPr>
                    <w:spacing w:before="41" w:after="0" w:line="240" w:lineRule="auto"/>
                    <w:ind w:left="295" w:right="275"/>
                    <w:jc w:val="center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41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1" w:after="0" w:line="160" w:lineRule="exact"/>
                    <w:jc w:val="left"/>
                    <w:rPr>
                      <w:sz w:val="16"/>
                      <w:szCs w:val="16"/>
                    </w:rPr>
                  </w:pPr>
                  <w:rPr/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169" w:right="149"/>
                    <w:jc w:val="center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42-43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4.167908pt;margin-top:165.325211pt;width:41.743008pt;height:140.132888pt;mso-position-horizontal-relative:page;mso-position-vertical-relative:page;z-index:-3280" type="#_x0000_t202" filled="f" stroked="f">
            <v:textbox inset="0,0,0,0">
              <w:txbxContent>
                <w:p>
                  <w:pPr>
                    <w:spacing w:before="41" w:after="0" w:line="240" w:lineRule="auto"/>
                    <w:ind w:left="335" w:right="315"/>
                    <w:jc w:val="center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5.910919pt;margin-top:165.325211pt;width:340.157457pt;height:140.132888pt;mso-position-horizontal-relative:page;mso-position-vertical-relative:page;z-index:-3279" type="#_x0000_t202" filled="f" stroked="f">
            <v:textbox inset="0,0,0,0">
              <w:txbxContent>
                <w:p>
                  <w:pPr>
                    <w:spacing w:before="41" w:after="0" w:line="248" w:lineRule="auto"/>
                    <w:ind w:left="80" w:right="109"/>
                    <w:jc w:val="both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wiederholen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hier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egriert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die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wic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tig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omp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Inhal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der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übe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eo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omp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artun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aus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dem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Inhalt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5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eld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anische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Chemie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der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Se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unda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5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tu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5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I.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3" w:after="0" w:line="110" w:lineRule="exact"/>
                    <w:jc w:val="left"/>
                    <w:rPr>
                      <w:sz w:val="11"/>
                      <w:szCs w:val="11"/>
                    </w:rPr>
                  </w:pPr>
                  <w:rPr/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spacing w:before="0" w:after="0" w:line="248" w:lineRule="auto"/>
                    <w:ind w:left="80" w:right="229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2"/>
                      <w:w w:val="100"/>
                    </w:rPr>
                    <w:t>rläu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4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2"/>
                      <w:w w:val="100"/>
                    </w:rPr>
                    <w:t>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4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2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4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4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2"/>
                      <w:w w:val="100"/>
                    </w:rPr>
                    <w:t>ermole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4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2"/>
                      <w:w w:val="100"/>
                    </w:rPr>
                    <w:t>ula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5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4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9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2"/>
                      <w:w w:val="100"/>
                    </w:rPr>
                    <w:t>echselwir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4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2"/>
                      <w:w w:val="100"/>
                    </w:rPr>
                    <w:t>un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4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4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2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5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6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2"/>
                      <w:w w:val="100"/>
                    </w:rPr>
                    <w:t>anische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4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1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2"/>
                      <w:w w:val="100"/>
                    </w:rPr>
                    <w:t>erbindun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4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4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2"/>
                      <w:w w:val="100"/>
                    </w:rPr>
                    <w:t>un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4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2"/>
                      <w:w w:val="100"/>
                    </w:rPr>
                    <w:t>erklä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5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aus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2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ähl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Ei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ensch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1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5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wie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die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9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2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endung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2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4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anischer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of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5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6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auf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dieser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Grundla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e.</w:t>
                  </w:r>
                </w:p>
                <w:p>
                  <w:pPr>
                    <w:spacing w:before="3" w:after="0" w:line="110" w:lineRule="exact"/>
                    <w:jc w:val="left"/>
                    <w:rPr>
                      <w:sz w:val="11"/>
                      <w:szCs w:val="11"/>
                    </w:rPr>
                  </w:pPr>
                  <w:rPr/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spacing w:before="0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ellen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auch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Nut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ung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digi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aler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7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erk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5"/>
                      <w:w w:val="100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eu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die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Molekül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eom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trie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on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ohle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8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of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1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erbindun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6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dar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erklä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die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Molekül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eom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trie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mithil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des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4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-Modells.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1" w:after="0" w:line="120" w:lineRule="exact"/>
                    <w:jc w:val="left"/>
                    <w:rPr>
                      <w:sz w:val="12"/>
                      <w:szCs w:val="12"/>
                    </w:rPr>
                  </w:pPr>
                  <w:rPr/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spacing w:before="0" w:after="0" w:line="248" w:lineRule="auto"/>
                    <w:ind w:left="80" w:right="88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beur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eilen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die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9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endung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on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Lösemit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eln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7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odu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des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All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ags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auch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im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Hinblick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auf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die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tso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gung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aus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chemischer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ö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6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ologischer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spe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ti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e.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6.068359pt;margin-top:165.325211pt;width:76.5354pt;height:140.132888pt;mso-position-horizontal-relative:page;mso-position-vertical-relative:page;z-index:-3278" type="#_x0000_t202" filled="f" stroked="f">
            <v:textbox inset="0,0,0,0">
              <w:txbxContent>
                <w:p>
                  <w:pPr>
                    <w:spacing w:before="41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S1,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S2,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S13,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E8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1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S2,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S13,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E7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1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E7,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S13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1" w:after="0" w:line="160" w:lineRule="exact"/>
                    <w:jc w:val="left"/>
                    <w:rPr>
                      <w:sz w:val="16"/>
                      <w:szCs w:val="16"/>
                    </w:rPr>
                  </w:pPr>
                  <w:rPr/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8" w:lineRule="auto"/>
                    <w:ind w:left="80" w:right="8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B1,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B7,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B8,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B11,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B14,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S2,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S10,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E11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2.60376pt;margin-top:165.325211pt;width:76.535378pt;height:140.132888pt;mso-position-horizontal-relative:page;mso-position-vertical-relative:page;z-index:-3277" type="#_x0000_t202" filled="f" stroked="f">
            <v:textbox inset="0,0,0,0">
              <w:txbxContent>
                <w:p>
                  <w:pPr>
                    <w:spacing w:before="1" w:after="0" w:line="100" w:lineRule="exact"/>
                    <w:jc w:val="left"/>
                    <w:rPr>
                      <w:sz w:val="10"/>
                      <w:szCs w:val="10"/>
                    </w:rPr>
                  </w:pPr>
                  <w:rPr/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8" w:lineRule="auto"/>
                    <w:ind w:left="80" w:right="39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9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erb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auche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6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bildung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(VB)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7505pt;margin-top:305.458099pt;width:138.897706pt;height:15.125pt;mso-position-horizontal-relative:page;mso-position-vertical-relative:page;z-index:-3276" type="#_x0000_t202" filled="f" stroked="f">
            <v:textbox inset="0,0,0,0">
              <w:txbxContent>
                <w:p>
                  <w:pPr>
                    <w:spacing w:before="41" w:after="0" w:line="240" w:lineRule="auto"/>
                    <w:ind w:left="80" w:right="-20"/>
                    <w:jc w:val="left"/>
                    <w:tabs>
                      <w:tab w:pos="840" w:val="left"/>
                    </w:tabs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UK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1.4</w:t>
                    <w:tab/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5"/>
                      <w:w w:val="100"/>
                      <w:b/>
                      <w:bCs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ene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Alkine 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1.648209pt;margin-top:305.458099pt;width:42.519708pt;height:15.125pt;mso-position-horizontal-relative:page;mso-position-vertical-relative:page;z-index:-3275" type="#_x0000_t202" filled="f" stroked="f">
            <v:textbox inset="0,0,0,0">
              <w:txbxContent>
                <w:p>
                  <w:pPr>
                    <w:spacing w:before="41" w:after="0" w:line="240" w:lineRule="auto"/>
                    <w:ind w:left="203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44-55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4.167908pt;margin-top:305.458099pt;width:41.743008pt;height:15.125pt;mso-position-horizontal-relative:page;mso-position-vertical-relative:page;z-index:-3274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5.910919pt;margin-top:305.458099pt;width:340.157457pt;height:15.125pt;mso-position-horizontal-relative:page;mso-position-vertical-relative:page;z-index:-3273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6.068359pt;margin-top:305.458099pt;width:76.5354pt;height:15.125pt;mso-position-horizontal-relative:page;mso-position-vertical-relative:page;z-index:-3272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2.60376pt;margin-top:305.458099pt;width:76.535378pt;height:15.125pt;mso-position-horizontal-relative:page;mso-position-vertical-relative:page;z-index:-3271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7505pt;margin-top:320.583099pt;width:138.897706pt;height:187.471385pt;mso-position-horizontal-relative:page;mso-position-vertical-relative:page;z-index:-3270" type="#_x0000_t202" filled="f" stroked="f">
            <v:textbox inset="0,0,0,0">
              <w:txbxContent>
                <w:p>
                  <w:pPr>
                    <w:spacing w:before="41" w:after="0" w:line="240" w:lineRule="auto"/>
                    <w:ind w:left="42" w:right="239"/>
                    <w:jc w:val="center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1.4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2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14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ä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tti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8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ohle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8" w:after="0" w:line="240" w:lineRule="auto"/>
                    <w:ind w:left="840" w:right="884"/>
                    <w:jc w:val="center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</w:rPr>
                    <w:t>asse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97"/>
                    </w:rPr>
                    <w:t>of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5"/>
                      <w:w w:val="97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1" w:after="0" w:line="120" w:lineRule="exact"/>
                    <w:jc w:val="left"/>
                    <w:rPr>
                      <w:sz w:val="12"/>
                      <w:szCs w:val="12"/>
                    </w:rPr>
                  </w:pPr>
                  <w:rPr/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spacing w:before="0" w:after="0" w:line="248" w:lineRule="auto"/>
                    <w:ind w:left="874" w:right="56" w:firstLine="-794"/>
                    <w:jc w:val="both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1.4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3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3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FM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ohle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asse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of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5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nach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den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IU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4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C-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eln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benennen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3" w:after="0" w:line="110" w:lineRule="exact"/>
                    <w:jc w:val="left"/>
                    <w:rPr>
                      <w:sz w:val="11"/>
                      <w:szCs w:val="11"/>
                    </w:rPr>
                  </w:pPr>
                  <w:rPr/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spacing w:before="0" w:after="0" w:line="248" w:lineRule="auto"/>
                    <w:ind w:left="874" w:right="207" w:firstLine="-794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1.4.4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16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FM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Mehr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achbindun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nac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eisen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3" w:after="0" w:line="110" w:lineRule="exact"/>
                    <w:jc w:val="left"/>
                    <w:rPr>
                      <w:sz w:val="11"/>
                      <w:szCs w:val="11"/>
                    </w:rPr>
                  </w:pPr>
                  <w:rPr/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spacing w:before="0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1.4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3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5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14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EX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ol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then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–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ein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viel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8" w:after="0" w:line="240" w:lineRule="auto"/>
                    <w:ind w:left="874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seiti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off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1" w:after="0" w:line="120" w:lineRule="exact"/>
                    <w:jc w:val="left"/>
                    <w:rPr>
                      <w:sz w:val="12"/>
                      <w:szCs w:val="12"/>
                    </w:rPr>
                  </w:pPr>
                  <w:rPr/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spacing w:before="0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1.4.6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17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BNE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as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–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ein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be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8" w:after="0" w:line="240" w:lineRule="auto"/>
                    <w:ind w:left="874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ehr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Ene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gi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ä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1" w:after="0" w:line="120" w:lineRule="exact"/>
                    <w:jc w:val="left"/>
                    <w:rPr>
                      <w:sz w:val="12"/>
                      <w:szCs w:val="12"/>
                    </w:rPr>
                  </w:pPr>
                  <w:rPr/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spacing w:before="0" w:after="0" w:line="240" w:lineRule="auto"/>
                    <w:ind w:left="42" w:right="243"/>
                    <w:jc w:val="center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1.4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5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7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2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MK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Chemische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Sach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8" w:after="0" w:line="240" w:lineRule="auto"/>
                    <w:ind w:left="874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erhal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1.648209pt;margin-top:320.583099pt;width:42.519708pt;height:187.471385pt;mso-position-horizontal-relative:page;mso-position-vertical-relative:page;z-index:-3269" type="#_x0000_t202" filled="f" stroked="f">
            <v:textbox inset="0,0,0,0">
              <w:txbxContent>
                <w:p>
                  <w:pPr>
                    <w:spacing w:before="40" w:after="0" w:line="240" w:lineRule="auto"/>
                    <w:ind w:left="169" w:right="149"/>
                    <w:jc w:val="center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46-47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1" w:after="0" w:line="160" w:lineRule="exact"/>
                    <w:jc w:val="left"/>
                    <w:rPr>
                      <w:sz w:val="16"/>
                      <w:szCs w:val="16"/>
                    </w:rPr>
                  </w:pPr>
                  <w:rPr/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169" w:right="149"/>
                    <w:jc w:val="center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48-49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1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294" w:right="275"/>
                    <w:jc w:val="center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50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1" w:after="0" w:line="160" w:lineRule="exact"/>
                    <w:jc w:val="left"/>
                    <w:rPr>
                      <w:sz w:val="16"/>
                      <w:szCs w:val="16"/>
                    </w:rPr>
                  </w:pPr>
                  <w:rPr/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294" w:right="275"/>
                    <w:jc w:val="center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51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1" w:after="0" w:line="160" w:lineRule="exact"/>
                    <w:jc w:val="left"/>
                    <w:rPr>
                      <w:sz w:val="16"/>
                      <w:szCs w:val="16"/>
                    </w:rPr>
                  </w:pPr>
                  <w:rPr/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169" w:right="149"/>
                    <w:jc w:val="center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52-53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1" w:after="0" w:line="160" w:lineRule="exact"/>
                    <w:jc w:val="left"/>
                    <w:rPr>
                      <w:sz w:val="16"/>
                      <w:szCs w:val="16"/>
                    </w:rPr>
                  </w:pPr>
                  <w:rPr/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169" w:right="149"/>
                    <w:jc w:val="center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54-55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4.167908pt;margin-top:320.583099pt;width:41.743008pt;height:187.471385pt;mso-position-horizontal-relative:page;mso-position-vertical-relative:page;z-index:-3268" type="#_x0000_t202" filled="f" stroked="f">
            <v:textbox inset="0,0,0,0">
              <w:txbxContent>
                <w:p>
                  <w:pPr>
                    <w:spacing w:before="40" w:after="0" w:line="240" w:lineRule="auto"/>
                    <w:ind w:left="335" w:right="315"/>
                    <w:jc w:val="center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6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5.910919pt;margin-top:320.583099pt;width:340.157457pt;height:187.471385pt;mso-position-horizontal-relative:page;mso-position-vertical-relative:page;z-index:-3267" type="#_x0000_t202" filled="f" stroked="f">
            <v:textbox inset="0,0,0,0">
              <w:txbxContent>
                <w:p>
                  <w:pPr>
                    <w:spacing w:before="40" w:after="0" w:line="248" w:lineRule="auto"/>
                    <w:ind w:left="80" w:right="109"/>
                    <w:jc w:val="both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wiederholen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hier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egriert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die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wic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tig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omp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Inhal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der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übe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eo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omp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artun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aus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dem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Inhalt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5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eld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anische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Chemie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der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Se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unda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5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tu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5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I,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3" w:after="0" w:line="110" w:lineRule="exact"/>
                    <w:jc w:val="left"/>
                    <w:rPr>
                      <w:sz w:val="11"/>
                      <w:szCs w:val="11"/>
                    </w:rPr>
                  </w:pPr>
                  <w:rPr/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spacing w:before="0" w:after="0" w:line="248" w:lineRule="auto"/>
                    <w:ind w:left="80" w:right="163"/>
                    <w:jc w:val="both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5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dne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5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6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anisch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erbindun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au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7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grun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ih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5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fun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tione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lle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8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Gruppe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offklasse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ein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benennen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diese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nach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em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tischer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5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Nomenkl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tu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9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6.068359pt;margin-top:320.583099pt;width:76.5354pt;height:187.471385pt;mso-position-horizontal-relative:page;mso-position-vertical-relative:page;z-index:-3266" type="#_x0000_t202" filled="f" stroked="f">
            <v:textbox inset="0,0,0,0">
              <w:txbxContent>
                <w:p>
                  <w:pPr>
                    <w:spacing w:before="40" w:after="0" w:line="248" w:lineRule="auto"/>
                    <w:ind w:left="80" w:right="225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S2,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S13,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E8,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B4,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B6,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B13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3" w:after="0" w:line="150" w:lineRule="exact"/>
                    <w:jc w:val="left"/>
                    <w:rPr>
                      <w:sz w:val="15"/>
                      <w:szCs w:val="15"/>
                    </w:rPr>
                  </w:pPr>
                  <w:rPr/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S1,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S6,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S11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2.60376pt;margin-top:320.583099pt;width:76.535378pt;height:187.471385pt;mso-position-horizontal-relative:page;mso-position-vertical-relative:page;z-index:-3265" type="#_x0000_t202" filled="f" stroked="f">
            <v:textbox inset="0,0,0,0">
              <w:txbxContent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8" w:after="0" w:line="280" w:lineRule="exact"/>
                    <w:jc w:val="left"/>
                    <w:rPr>
                      <w:sz w:val="28"/>
                      <w:szCs w:val="28"/>
                    </w:rPr>
                  </w:pPr>
                  <w:rPr/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spacing w:before="0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Bildung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für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nac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8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halti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twic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7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8" w:after="0" w:line="280" w:lineRule="exact"/>
                    <w:jc w:val="left"/>
                    <w:rPr>
                      <w:sz w:val="28"/>
                      <w:szCs w:val="28"/>
                    </w:rPr>
                  </w:pPr>
                  <w:rPr/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spacing w:before="0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Medienbildung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8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(MB)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7505pt;margin-top:508.054504pt;width:138.897706pt;height:39.125011pt;mso-position-horizontal-relative:page;mso-position-vertical-relative:page;z-index:-3264" type="#_x0000_t202" filled="f" stroked="f">
            <v:textbox inset="0,0,0,0">
              <w:txbxContent>
                <w:p>
                  <w:pPr>
                    <w:spacing w:before="40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Summe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b/>
                      <w:bCs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api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el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8" w:after="0" w:line="248" w:lineRule="auto"/>
                    <w:ind w:left="80" w:right="58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+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b/>
                      <w:bCs/>
                    </w:rPr>
                    <w:t>Übun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  <w:b/>
                      <w:bCs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b/>
                      <w:bCs/>
                    </w:rPr>
                    <w:t>en/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  <w:b/>
                      <w:bCs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b/>
                      <w:bCs/>
                    </w:rPr>
                    <w:t>ö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b/>
                      <w:bCs/>
                    </w:rPr>
                    <w:t>derun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4"/>
                      <w:w w:val="100"/>
                      <w:b/>
                      <w:bCs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b/>
                      <w:bCs/>
                    </w:rPr>
                    <w:t>/Diagnose/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6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b/>
                      <w:bCs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1.648209pt;margin-top:508.054504pt;width:42.519708pt;height:39.125011pt;mso-position-horizontal-relative:page;mso-position-vertical-relative:page;z-index:-3263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4.167908pt;margin-top:508.054504pt;width:41.743008pt;height:39.125011pt;mso-position-horizontal-relative:page;mso-position-vertical-relative:page;z-index:-3262" type="#_x0000_t202" filled="f" stroked="f">
            <v:textbox inset="0,0,0,0">
              <w:txbxContent>
                <w:p>
                  <w:pPr>
                    <w:spacing w:before="40" w:after="0" w:line="240" w:lineRule="auto"/>
                    <w:ind w:left="287" w:right="267"/>
                    <w:jc w:val="center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18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8" w:after="0" w:line="240" w:lineRule="auto"/>
                    <w:ind w:left="266" w:right="247"/>
                    <w:jc w:val="center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+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5.910919pt;margin-top:508.054504pt;width:340.157457pt;height:39.125011pt;mso-position-horizontal-relative:page;mso-position-vertical-relative:page;z-index:-3261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6.068359pt;margin-top:508.054504pt;width:76.5354pt;height:39.125011pt;mso-position-horizontal-relative:page;mso-position-vertical-relative:page;z-index:-3260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2.60376pt;margin-top:508.054504pt;width:76.535378pt;height:39.125011pt;mso-position-horizontal-relative:page;mso-position-vertical-relative:page;z-index:-3259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362202pt;margin-top:28.935701pt;width:717.165pt;height:12pt;mso-position-horizontal-relative:page;mso-position-vertical-relative:page;z-index:-3258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6840" w:h="11920" w:orient="landscape"/>
          <w:pgMar w:top="1080" w:bottom="280" w:left="1140" w:right="1140"/>
        </w:sectPr>
      </w:pPr>
      <w:rPr/>
    </w:p>
    <w:p>
      <w:pPr>
        <w:rPr>
          <w:sz w:val="0"/>
          <w:szCs w:val="0"/>
        </w:rPr>
      </w:pPr>
      <w:rPr/>
      <w:r>
        <w:rPr/>
        <w:pict>
          <v:group style="position:absolute;margin-left:62.362202pt;margin-top:39.935699pt;width:717.165pt;height:.1pt;mso-position-horizontal-relative:page;mso-position-vertical-relative:page;z-index:-3257" coordorigin="1247,799" coordsize="14343,2">
            <v:shape style="position:absolute;left:1247;top:799;width:14343;height:2" coordorigin="1247,799" coordsize="14343,0" path="m1247,799l15591,799e" filled="f" stroked="t" strokeweight=".5pt" strokecolor="#939598">
              <v:path arrowok="t"/>
            </v:shape>
          </v:group>
          <w10:wrap type="none"/>
        </w:pict>
      </w:r>
      <w:r>
        <w:rPr/>
        <w:pict>
          <v:group style="position:absolute;margin-left:0pt;margin-top:565.106995pt;width:680.315pt;height:30.169pt;mso-position-horizontal-relative:page;mso-position-vertical-relative:page;z-index:-3256" coordorigin="0,11302" coordsize="13606,603">
            <v:shape style="position:absolute;left:0;top:11302;width:13606;height:603" coordorigin="0,11302" coordsize="13606,603" path="m0,11906l13606,11906,13606,11302,0,11302,0,11906e" filled="t" fillcolor="#E6E7E8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687.117981pt;margin-top:565.106018pt;width:154.771pt;height:30.17pt;mso-position-horizontal-relative:page;mso-position-vertical-relative:page;z-index:-3255" coordorigin="13742,11302" coordsize="3095,603">
            <v:shape style="position:absolute;left:13742;top:11302;width:3095;height:603" coordorigin="13742,11302" coordsize="3095,603" path="m13742,11906l16838,11906,16838,11302,13742,11302,13742,11906e" filled="t" fillcolor="#D1D3D4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62.250473pt;margin-top:247.899994pt;width:717.388527pt;height:216.099396pt;mso-position-horizontal-relative:page;mso-position-vertical-relative:page;z-index:-3254" coordorigin="1245,4958" coordsize="14348,4322">
            <v:group style="position:absolute;left:1255;top:4968;width:3628;height:1188" coordorigin="1255,4968" coordsize="3628,1188">
              <v:shape style="position:absolute;left:1255;top:4968;width:3628;height:1188" coordorigin="1255,4968" coordsize="3628,1188" path="m4883,4968l1255,4968,1255,6156,4033,6156,4033,5292,4883,5292,4883,4968e" filled="t" fillcolor="#6DC0CA" stroked="f">
                <v:path arrowok="t"/>
                <v:fill/>
              </v:shape>
            </v:group>
            <v:group style="position:absolute;left:4033;top:5292;width:2;height:864" coordorigin="4033,5292" coordsize="2,864">
              <v:shape style="position:absolute;left:4033;top:5292;width:2;height:864" coordorigin="4033,5292" coordsize="0,864" path="m4033,5292l4033,6156e" filled="f" stroked="t" strokeweight=".101pt" strokecolor="#6DC0CA">
                <v:path arrowok="t"/>
              </v:shape>
            </v:group>
            <v:group style="position:absolute;left:4033;top:5292;width:850;height:864" coordorigin="4033,5292" coordsize="850,864">
              <v:shape style="position:absolute;left:4033;top:5292;width:850;height:864" coordorigin="4033,5292" coordsize="850,864" path="m4883,5292l4033,5292,4033,6156,4883,6156,4883,5292e" filled="t" fillcolor="#6DC0CA" stroked="f">
                <v:path arrowok="t"/>
                <v:fill/>
              </v:shape>
            </v:group>
            <v:group style="position:absolute;left:5718;top:4968;width:9865;height:324" coordorigin="5718,4968" coordsize="9865,324">
              <v:shape style="position:absolute;left:5718;top:4968;width:9865;height:324" coordorigin="5718,4968" coordsize="9865,324" path="m5718,4968l15583,4968,15583,5292,5718,5292,5718,4968e" filled="t" fillcolor="#E6E7E8" stroked="f">
                <v:path arrowok="t"/>
                <v:fill/>
              </v:shape>
            </v:group>
            <v:group style="position:absolute;left:5718;top:5292;width:6803;height:864" coordorigin="5718,5292" coordsize="6803,864">
              <v:shape style="position:absolute;left:5718;top:5292;width:6803;height:864" coordorigin="5718,5292" coordsize="6803,864" path="m5718,5292l12521,5292,12521,6156,5718,6156,5718,5292e" filled="t" fillcolor="#B62467" stroked="f">
                <v:path arrowok="t"/>
                <v:fill/>
              </v:shape>
            </v:group>
            <v:group style="position:absolute;left:12521;top:5292;width:1531;height:864" coordorigin="12521,5292" coordsize="1531,864">
              <v:shape style="position:absolute;left:12521;top:5292;width:1531;height:864" coordorigin="12521,5292" coordsize="1531,864" path="m12521,5292l14052,5292,14052,6156,12521,6156,12521,5292e" filled="t" fillcolor="#F36D21" stroked="f">
                <v:path arrowok="t"/>
                <v:fill/>
              </v:shape>
            </v:group>
            <v:group style="position:absolute;left:14052;top:5292;width:1531;height:864" coordorigin="14052,5292" coordsize="1531,864">
              <v:shape style="position:absolute;left:14052;top:5292;width:1531;height:864" coordorigin="14052,5292" coordsize="1531,864" path="m14052,5292l15583,5292,15583,6156,14052,6156,14052,5292e" filled="t" fillcolor="#95BC45" stroked="f">
                <v:path arrowok="t"/>
                <v:fill/>
              </v:shape>
            </v:group>
            <v:group style="position:absolute;left:1250;top:4968;width:14338;height:2" coordorigin="1250,4968" coordsize="14338,2">
              <v:shape style="position:absolute;left:1250;top:4968;width:14338;height:2" coordorigin="1250,4968" coordsize="14338,0" path="m1250,4968l15588,4968e" filled="f" stroked="t" strokeweight=".500028pt" strokecolor="#636466">
                <v:path arrowok="t"/>
              </v:shape>
            </v:group>
            <v:group style="position:absolute;left:1250;top:6480;width:14338;height:2" coordorigin="1250,6480" coordsize="14338,2">
              <v:shape style="position:absolute;left:1250;top:6480;width:14338;height:2" coordorigin="1250,6480" coordsize="14338,0" path="m1250,6480l15588,6480e" filled="f" stroked="t" strokeweight=".500036pt" strokecolor="#636466">
                <v:path arrowok="t"/>
              </v:shape>
            </v:group>
            <v:group style="position:absolute;left:1250;top:7022;width:14338;height:2" coordorigin="1250,7022" coordsize="14338,2">
              <v:shape style="position:absolute;left:1250;top:7022;width:14338;height:2" coordorigin="1250,7022" coordsize="14338,0" path="m1250,7022l15588,7022e" filled="f" stroked="t" strokeweight=".500025pt" strokecolor="#636466">
                <v:path arrowok="t"/>
              </v:shape>
            </v:group>
            <v:group style="position:absolute;left:1250;top:9275;width:14338;height:2" coordorigin="1250,9275" coordsize="14338,2">
              <v:shape style="position:absolute;left:1250;top:9275;width:14338;height:2" coordorigin="1250,9275" coordsize="14338,0" path="m1250,9275l15588,9275e" filled="f" stroked="t" strokeweight=".500016pt" strokecolor="#636466">
                <v:path arrowok="t"/>
              </v:shape>
            </v:group>
            <v:group style="position:absolute;left:1255;top:4973;width:2;height:4297" coordorigin="1255,4973" coordsize="2,4297">
              <v:shape style="position:absolute;left:1255;top:4973;width:2;height:4297" coordorigin="1255,4973" coordsize="0,4297" path="m1255,4973l1255,9270e" filled="f" stroked="t" strokeweight=".5pt" strokecolor="#636466">
                <v:path arrowok="t"/>
              </v:shape>
            </v:group>
            <v:group style="position:absolute;left:4883;top:4973;width:2;height:4297" coordorigin="4883,4973" coordsize="2,4297">
              <v:shape style="position:absolute;left:4883;top:4973;width:2;height:4297" coordorigin="4883,4973" coordsize="0,4297" path="m4883,4973l4883,9270e" filled="f" stroked="t" strokeweight=".5pt" strokecolor="#636466">
                <v:path arrowok="t"/>
              </v:shape>
            </v:group>
            <v:group style="position:absolute;left:5718;top:4973;width:2;height:4297" coordorigin="5718,4973" coordsize="2,4297">
              <v:shape style="position:absolute;left:5718;top:4973;width:2;height:4297" coordorigin="5718,4973" coordsize="0,4297" path="m5718,4973l5718,9270e" filled="f" stroked="t" strokeweight=".5pt" strokecolor="#636466">
                <v:path arrowok="t"/>
              </v:shape>
            </v:group>
            <v:group style="position:absolute;left:15583;top:4973;width:2;height:4297" coordorigin="15583,4973" coordsize="2,4297">
              <v:shape style="position:absolute;left:15583;top:4973;width:2;height:4297" coordorigin="15583,4973" coordsize="0,4297" path="m15583,4973l15583,9270e" filled="f" stroked="t" strokeweight=".5pt" strokecolor="#636466">
                <v:path arrowok="t"/>
              </v:shape>
            </v:group>
            <v:group style="position:absolute;left:1250;top:5292;width:3638;height:2" coordorigin="1250,5292" coordsize="3638,2">
              <v:shape style="position:absolute;left:1250;top:5292;width:3638;height:2" coordorigin="1250,5292" coordsize="3638,0" path="m1250,5292l4888,5292e" filled="f" stroked="t" strokeweight=".5pt" strokecolor="#636466">
                <v:path arrowok="t"/>
              </v:shape>
            </v:group>
            <v:group style="position:absolute;left:4033;top:5297;width:2;height:3973" coordorigin="4033,5297" coordsize="2,3973">
              <v:shape style="position:absolute;left:4033;top:5297;width:2;height:3973" coordorigin="4033,5297" coordsize="0,3973" path="m4033,5297l4033,9270e" filled="f" stroked="t" strokeweight=".5pt" strokecolor="#636466">
                <v:path arrowok="t"/>
              </v:shape>
            </v:group>
            <v:group style="position:absolute;left:5713;top:5292;width:9875;height:2" coordorigin="5713,5292" coordsize="9875,2">
              <v:shape style="position:absolute;left:5713;top:5292;width:9875;height:2" coordorigin="5713,5292" coordsize="9875,0" path="m5713,5292l15588,5292e" filled="f" stroked="t" strokeweight=".500015pt" strokecolor="#636466">
                <v:path arrowok="t"/>
              </v:shape>
            </v:group>
            <v:group style="position:absolute;left:12521;top:5297;width:2;height:3973" coordorigin="12521,5297" coordsize="2,3973">
              <v:shape style="position:absolute;left:12521;top:5297;width:2;height:3973" coordorigin="12521,5297" coordsize="0,3973" path="m12521,5297l12521,9270e" filled="f" stroked="t" strokeweight=".5pt" strokecolor="#636466">
                <v:path arrowok="t"/>
              </v:shape>
            </v:group>
            <v:group style="position:absolute;left:14052;top:5297;width:2;height:3973" coordorigin="14052,5297" coordsize="2,3973">
              <v:shape style="position:absolute;left:14052;top:5297;width:2;height:3973" coordorigin="14052,5297" coordsize="0,3973" path="m14052,5297l14052,9270e" filled="f" stroked="t" strokeweight=".5pt" strokecolor="#636466">
                <v:path arrowok="t"/>
              </v:shape>
            </v:group>
            <v:group style="position:absolute;left:1250;top:6156;width:14338;height:2" coordorigin="1250,6156" coordsize="14338,2">
              <v:shape style="position:absolute;left:1250;top:6156;width:14338;height:2" coordorigin="1250,6156" coordsize="14338,0" path="m1250,6156l15588,6156e" filled="f" stroked="t" strokeweight=".500056pt" strokecolor="#636466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02.677307pt;margin-top:100.492401pt;width:5.208pt;height:6.014pt;mso-position-horizontal-relative:page;mso-position-vertical-relative:page;z-index:-3253" coordorigin="4054,2010" coordsize="104,120">
            <v:shape style="position:absolute;left:4054;top:2010;width:104;height:120" coordorigin="4054,2010" coordsize="104,120" path="m4054,2010l4054,2130,4158,2070,4054,2010e" filled="t" fillcolor="#396F87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202.677307pt;margin-top:113.692497pt;width:5.208pt;height:6.014pt;mso-position-horizontal-relative:page;mso-position-vertical-relative:page;z-index:-3252" coordorigin="4054,2274" coordsize="104,120">
            <v:shape style="position:absolute;left:4054;top:2274;width:104;height:120" coordorigin="4054,2274" coordsize="104,120" path="m4054,2274l4054,2394,4158,2334,4054,2274e" filled="t" fillcolor="#396F87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202.677307pt;margin-top:126.892403pt;width:5.208pt;height:6.014pt;mso-position-horizontal-relative:page;mso-position-vertical-relative:page;z-index:-3251" coordorigin="4054,2538" coordsize="104,120">
            <v:shape style="position:absolute;left:4054;top:2538;width:104;height:120" coordorigin="4054,2538" coordsize="104,120" path="m4054,2538l4054,2658,4158,2598,4054,2538e" filled="t" fillcolor="#396F87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202.677307pt;margin-top:140.092499pt;width:5.208pt;height:6.014pt;mso-position-horizontal-relative:page;mso-position-vertical-relative:page;z-index:-3250" coordorigin="4054,2802" coordsize="104,120">
            <v:shape style="position:absolute;left:4054;top:2802;width:104;height:120" coordorigin="4054,2802" coordsize="104,120" path="m4054,2802l4054,2922,4158,2862,4054,2802e" filled="t" fillcolor="#396F87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202.677307pt;margin-top:153.292404pt;width:5.208pt;height:6.014pt;mso-position-horizontal-relative:page;mso-position-vertical-relative:page;z-index:-3249" coordorigin="4054,3066" coordsize="104,120">
            <v:shape style="position:absolute;left:4054;top:3066;width:104;height:120" coordorigin="4054,3066" coordsize="104,120" path="m4054,3066l4054,3186,4158,3126,4054,3066e" filled="t" fillcolor="#396F87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202.677307pt;margin-top:166.492401pt;width:5.208pt;height:6.014pt;mso-position-horizontal-relative:page;mso-position-vertical-relative:page;z-index:-3248" coordorigin="4054,3330" coordsize="104,120">
            <v:shape style="position:absolute;left:4054;top:3330;width:104;height:120" coordorigin="4054,3330" coordsize="104,120" path="m4054,3330l4054,3450,4158,3390,4054,3330e" filled="t" fillcolor="#396F87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202.677307pt;margin-top:179.692505pt;width:5.208pt;height:6.014pt;mso-position-horizontal-relative:page;mso-position-vertical-relative:page;z-index:-3247" coordorigin="4054,3594" coordsize="104,120">
            <v:shape style="position:absolute;left:4054;top:3594;width:104;height:120" coordorigin="4054,3594" coordsize="104,120" path="m4054,3594l4054,3714,4158,3654,4054,3594e" filled="t" fillcolor="#396F87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202.677307pt;margin-top:195.942505pt;width:5.208pt;height:6.014pt;mso-position-horizontal-relative:page;mso-position-vertical-relative:page;z-index:-3246" coordorigin="4054,3919" coordsize="104,120">
            <v:shape style="position:absolute;left:4054;top:3919;width:104;height:120" coordorigin="4054,3919" coordsize="104,120" path="m4054,3919l4054,4039,4158,3979,4054,3919e" filled="t" fillcolor="#396F87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202.677307pt;margin-top:209.142502pt;width:5.208pt;height:6.014pt;mso-position-horizontal-relative:page;mso-position-vertical-relative:page;z-index:-3245" coordorigin="4054,4183" coordsize="104,120">
            <v:shape style="position:absolute;left:4054;top:4183;width:104;height:120" coordorigin="4054,4183" coordsize="104,120" path="m4054,4183l4054,4303,4158,4243,4054,4183e" filled="t" fillcolor="#396F87" stroked="f">
              <v:path arrowok="t"/>
              <v:fill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1.362202pt;margin-top:25.456701pt;width:281.690010pt;height:12pt;mso-position-horizontal-relative:page;mso-position-vertical-relative:page;z-index:-3244" type="#_x0000_t202" filled="f" stroked="f">
            <v:textbox inset="0,0,0,0">
              <w:txbxContent>
                <w:p>
                  <w:pPr>
                    <w:spacing w:before="0" w:after="0" w:line="230" w:lineRule="exact"/>
                    <w:ind w:left="20" w:right="-5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3"/>
                      <w:w w:val="100"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api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el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2: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Saue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2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5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deri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3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2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6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der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4"/>
                      <w:w w:val="100"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ohle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2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asse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4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2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of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5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7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(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2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a.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36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Stunden)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68.390808pt;margin-top:25.456301pt;width:12.14pt;height:12pt;mso-position-horizontal-relative:page;mso-position-vertical-relative:page;z-index:-3243" type="#_x0000_t202" filled="f" stroked="f">
            <v:textbox inset="0,0,0,0">
              <w:txbxContent>
                <w:p>
                  <w:pPr>
                    <w:spacing w:before="0" w:after="0" w:line="230" w:lineRule="exact"/>
                    <w:ind w:left="20" w:right="-5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10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1.362202pt;margin-top:68.177902pt;width:460.512016pt;height:18pt;mso-position-horizontal-relative:page;mso-position-vertical-relative:page;z-index:-3242" type="#_x0000_t202" filled="f" stroked="f">
            <v:textbox inset="0,0,0,0">
              <w:txbxContent>
                <w:p>
                  <w:pPr>
                    <w:spacing w:before="0" w:after="0" w:line="356" w:lineRule="exact"/>
                    <w:ind w:left="20" w:right="-68"/>
                    <w:jc w:val="left"/>
                    <w:rPr>
                      <w:rFonts w:ascii="Calibri" w:hAnsi="Calibri" w:cs="Calibri" w:eastAsia="Calibri"/>
                      <w:sz w:val="32"/>
                      <w:szCs w:val="3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-4"/>
                      <w:w w:val="100"/>
                      <w:b/>
                      <w:bCs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0"/>
                      <w:w w:val="100"/>
                      <w:b/>
                      <w:bCs/>
                      <w:position w:val="1"/>
                    </w:rPr>
                    <w:t>api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-4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0"/>
                      <w:w w:val="100"/>
                      <w:b/>
                      <w:bCs/>
                      <w:position w:val="1"/>
                    </w:rPr>
                    <w:t>el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0"/>
                      <w:w w:val="100"/>
                      <w:b/>
                      <w:bCs/>
                      <w:position w:val="1"/>
                    </w:rPr>
                    <w:t>2: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0"/>
                      <w:w w:val="100"/>
                      <w:b/>
                      <w:bCs/>
                      <w:position w:val="1"/>
                    </w:rPr>
                    <w:t>Saue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-4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-4"/>
                      <w:w w:val="100"/>
                      <w:b/>
                      <w:bCs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-3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0"/>
                      <w:w w:val="100"/>
                      <w:b/>
                      <w:bCs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0"/>
                      <w:w w:val="100"/>
                      <w:b/>
                      <w:bCs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-6"/>
                      <w:w w:val="100"/>
                      <w:b/>
                      <w:bCs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0"/>
                      <w:w w:val="100"/>
                      <w:b/>
                      <w:bCs/>
                      <w:position w:val="1"/>
                    </w:rPr>
                    <w:t>deri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-4"/>
                      <w:w w:val="100"/>
                      <w:b/>
                      <w:bCs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-3"/>
                      <w:w w:val="100"/>
                      <w:b/>
                      <w:bCs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-4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0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-1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0"/>
                      <w:w w:val="100"/>
                      <w:b/>
                      <w:bCs/>
                      <w:position w:val="1"/>
                    </w:rPr>
                    <w:t>der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-5"/>
                      <w:w w:val="100"/>
                      <w:b/>
                      <w:bCs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0"/>
                      <w:w w:val="100"/>
                      <w:b/>
                      <w:bCs/>
                      <w:position w:val="1"/>
                    </w:rPr>
                    <w:t>ohle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-3"/>
                      <w:w w:val="100"/>
                      <w:b/>
                      <w:bCs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-4"/>
                      <w:w w:val="100"/>
                      <w:b/>
                      <w:bCs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0"/>
                      <w:w w:val="100"/>
                      <w:b/>
                      <w:bCs/>
                      <w:position w:val="1"/>
                    </w:rPr>
                    <w:t>asse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-4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-4"/>
                      <w:w w:val="100"/>
                      <w:b/>
                      <w:bCs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-3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0"/>
                      <w:w w:val="100"/>
                      <w:b/>
                      <w:bCs/>
                      <w:position w:val="1"/>
                    </w:rPr>
                    <w:t>of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-6"/>
                      <w:w w:val="100"/>
                      <w:b/>
                      <w:bCs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0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-11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0"/>
                      <w:w w:val="100"/>
                      <w:b/>
                      <w:bCs/>
                      <w:position w:val="1"/>
                    </w:rPr>
                    <w:t>(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-2"/>
                      <w:w w:val="100"/>
                      <w:b/>
                      <w:bCs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0"/>
                      <w:w w:val="100"/>
                      <w:b/>
                      <w:bCs/>
                      <w:position w:val="1"/>
                    </w:rPr>
                    <w:t>a.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0"/>
                      <w:w w:val="100"/>
                      <w:b/>
                      <w:bCs/>
                      <w:position w:val="1"/>
                    </w:rPr>
                    <w:t>36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0"/>
                      <w:w w:val="100"/>
                      <w:b/>
                      <w:bCs/>
                      <w:position w:val="1"/>
                    </w:rPr>
                    <w:t>Stunden)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1.362202pt;margin-top:96.946091pt;width:104.625388pt;height:11.789708pt;mso-position-horizontal-relative:page;mso-position-vertical-relative:page;z-index:-3241" type="#_x0000_t202" filled="f" stroked="f">
            <v:textbox inset="0,0,0,0">
              <w:txbxContent>
                <w:p>
                  <w:pPr>
                    <w:spacing w:before="0" w:after="0" w:line="225" w:lineRule="exact"/>
                    <w:ind w:left="20" w:right="-49"/>
                    <w:jc w:val="left"/>
                    <w:rPr>
                      <w:rFonts w:ascii="Cambria" w:hAnsi="Cambria" w:cs="Cambria" w:eastAsia="Cambria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Inhaltliche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Sc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b/>
                      <w:bCs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b/>
                      <w:bCs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erpun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  <w:b/>
                      <w:bCs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mbria" w:hAnsi="Cambria" w:cs="Cambria" w:eastAsia="Cambria"/>
                      <w:sz w:val="19"/>
                      <w:szCs w:val="19"/>
                      <w:color w:val="231F20"/>
                      <w:spacing w:val="0"/>
                      <w:w w:val="100"/>
                      <w:position w:val="1"/>
                    </w:rPr>
                    <w:t>:</w:t>
                  </w:r>
                  <w:r>
                    <w:rPr>
                      <w:rFonts w:ascii="Cambria" w:hAnsi="Cambria" w:cs="Cambria" w:eastAsia="Cambria"/>
                      <w:sz w:val="19"/>
                      <w:szCs w:val="19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11.858902pt;margin-top:98.096298pt;width:526.295525pt;height:120.1501pt;mso-position-horizontal-relative:page;mso-position-vertical-relative:page;z-index:-3240" type="#_x0000_t202" filled="f" stroked="f">
            <v:textbox inset="0,0,0,0">
              <w:txbxContent>
                <w:p>
                  <w:pPr>
                    <w:spacing w:before="0" w:after="0" w:line="219" w:lineRule="exact"/>
                    <w:ind w:left="20" w:right="-48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1"/>
                    </w:rPr>
                    <w:t>fun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1"/>
                    </w:rPr>
                    <w:t>tion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1"/>
                    </w:rPr>
                    <w:t>elle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1"/>
                    </w:rPr>
                    <w:t>Gruppen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1"/>
                    </w:rPr>
                    <w:t>schiedener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1"/>
                    </w:rPr>
                    <w:t>offklassen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8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1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1"/>
                    </w:rPr>
                    <w:t>ih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1"/>
                    </w:rPr>
                    <w:t>Nac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1"/>
                    </w:rPr>
                    <w:t>eise: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position w:val="1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1"/>
                    </w:rPr>
                    <w:t>x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position w:val="1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1"/>
                    </w:rPr>
                    <w:t>gruppe,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1"/>
                    </w:rPr>
                    <w:t>Carbo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1"/>
                    </w:rPr>
                    <w:t>ylgruppe,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1"/>
                    </w:rPr>
                    <w:t>Carb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1"/>
                    </w:rPr>
                    <w:t>x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position w:val="1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1"/>
                    </w:rPr>
                    <w:t>gruppe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1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1"/>
                    </w:rPr>
                    <w:t>gruppe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32" w:after="0" w:line="273" w:lineRule="auto"/>
                    <w:ind w:left="20" w:right="3452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ensch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5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aus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ähl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offklassen: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8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Löslich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6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eit,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Schmelz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empe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tu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6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Sied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empe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tur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Ele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onenpaarbindung: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ach-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Mehr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achbindun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3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Molekül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eom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trie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(E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4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-Modell)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on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titutionsisomerie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73" w:lineRule="auto"/>
                    <w:ind w:left="20" w:right="681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ermole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ula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7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echselwir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xid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tions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eihe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der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anole: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xid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tion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ahlen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these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61" w:after="0" w:line="240" w:lineRule="auto"/>
                    <w:ind w:left="2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Aufbau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6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ensch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5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der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of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5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6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ih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7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eilchen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32" w:after="0" w:line="240" w:lineRule="auto"/>
                    <w:ind w:left="2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Chemische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tion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1.359901pt;margin-top:192.420395pt;width:111.439227pt;height:11.5pt;mso-position-horizontal-relative:page;mso-position-vertical-relative:page;z-index:-3239" type="#_x0000_t202" filled="f" stroked="f">
            <v:textbox inset="0,0,0,0">
              <w:txbxContent>
                <w:p>
                  <w:pPr>
                    <w:spacing w:before="0" w:after="0" w:line="219" w:lineRule="exact"/>
                    <w:ind w:left="20" w:right="-49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Beit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ä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b/>
                      <w:bCs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  <w:b/>
                      <w:bCs/>
                      <w:position w:val="1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Basis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5"/>
                      <w:w w:val="100"/>
                      <w:b/>
                      <w:bCs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on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  <w:b/>
                      <w:bCs/>
                      <w:position w:val="1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  <w:b/>
                      <w:bCs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en: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21.562927pt;margin-top:286.838501pt;width:38.615971pt;height:11.5pt;mso-position-horizontal-relative:page;mso-position-vertical-relative:page;z-index:-3238" type="#_x0000_t202" filled="f" stroked="f">
            <v:textbox inset="0,0,0,0">
              <w:txbxContent>
                <w:p>
                  <w:pPr>
                    <w:spacing w:before="0" w:after="0" w:line="219" w:lineRule="exact"/>
                    <w:ind w:left="20" w:right="-48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  <w:position w:val="1"/>
                    </w:rPr>
                    <w:t>au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3"/>
                      <w:w w:val="100"/>
                      <w:b/>
                      <w:bCs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  <w:position w:val="1"/>
                    </w:rPr>
                    <w:t>aben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2.93457pt;margin-top:572.366394pt;width:79.323911pt;height:12pt;mso-position-horizontal-relative:page;mso-position-vertical-relative:page;z-index:-3237" type="#_x0000_t202" filled="f" stroked="f">
            <v:textbox inset="0,0,0,0">
              <w:txbxContent>
                <w:p>
                  <w:pPr>
                    <w:spacing w:before="0" w:after="0" w:line="230" w:lineRule="exact"/>
                    <w:ind w:left="20" w:right="-5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hyperlink r:id="rId22">
                    <w:r>
                      <w:rPr>
                        <w:rFonts w:ascii="Calibri" w:hAnsi="Calibri" w:cs="Calibri" w:eastAsia="Calibri"/>
                        <w:sz w:val="20"/>
                        <w:szCs w:val="20"/>
                        <w:color w:val="231F20"/>
                        <w:spacing w:val="1"/>
                        <w:w w:val="100"/>
                        <w:position w:val="1"/>
                      </w:rPr>
                      <w:t>w</w:t>
                    </w:r>
                    <w:r>
                      <w:rPr>
                        <w:rFonts w:ascii="Calibri" w:hAnsi="Calibri" w:cs="Calibri" w:eastAsia="Calibri"/>
                        <w:sz w:val="20"/>
                        <w:szCs w:val="20"/>
                        <w:color w:val="231F20"/>
                        <w:spacing w:val="1"/>
                        <w:w w:val="100"/>
                        <w:position w:val="1"/>
                      </w:rPr>
                      <w:t>w</w:t>
                    </w:r>
                    <w:r>
                      <w:rPr>
                        <w:rFonts w:ascii="Calibri" w:hAnsi="Calibri" w:cs="Calibri" w:eastAsia="Calibri"/>
                        <w:sz w:val="20"/>
                        <w:szCs w:val="20"/>
                        <w:color w:val="231F20"/>
                        <w:spacing w:val="-13"/>
                        <w:w w:val="100"/>
                        <w:position w:val="1"/>
                      </w:rPr>
                      <w:t>w</w:t>
                    </w:r>
                    <w:r>
                      <w:rPr>
                        <w:rFonts w:ascii="Calibri" w:hAnsi="Calibri" w:cs="Calibri" w:eastAsia="Calibri"/>
                        <w:sz w:val="20"/>
                        <w:szCs w:val="20"/>
                        <w:color w:val="231F20"/>
                        <w:spacing w:val="0"/>
                        <w:w w:val="100"/>
                        <w:position w:val="1"/>
                      </w:rPr>
                      <w:t>.ccbuchne</w:t>
                    </w:r>
                    <w:r>
                      <w:rPr>
                        <w:rFonts w:ascii="Calibri" w:hAnsi="Calibri" w:cs="Calibri" w:eastAsia="Calibri"/>
                        <w:sz w:val="20"/>
                        <w:szCs w:val="20"/>
                        <w:color w:val="231F20"/>
                        <w:spacing w:val="-20"/>
                        <w:w w:val="100"/>
                        <w:position w:val="1"/>
                      </w:rPr>
                      <w:t>r</w:t>
                    </w:r>
                    <w:r>
                      <w:rPr>
                        <w:rFonts w:ascii="Calibri" w:hAnsi="Calibri" w:cs="Calibri" w:eastAsia="Calibri"/>
                        <w:sz w:val="20"/>
                        <w:szCs w:val="20"/>
                        <w:color w:val="231F20"/>
                        <w:spacing w:val="0"/>
                        <w:w w:val="100"/>
                        <w:position w:val="1"/>
                      </w:rPr>
                      <w:t>.de</w:t>
                    </w:r>
                    <w:r>
                      <w:rPr>
                        <w:rFonts w:ascii="Calibri" w:hAnsi="Calibri" w:cs="Calibri" w:eastAsia="Calibri"/>
                        <w:sz w:val="20"/>
                        <w:szCs w:val="20"/>
                        <w:color w:val="000000"/>
                        <w:spacing w:val="0"/>
                        <w:w w:val="100"/>
                        <w:position w:val="0"/>
                      </w:rPr>
                    </w:r>
                  </w:hyperlink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9.094501pt;margin-top:572.858215pt;width:243.086947pt;height:13.078174pt;mso-position-horizontal-relative:page;mso-position-vertical-relative:page;z-index:-3236" type="#_x0000_t202" filled="f" stroked="f">
            <v:textbox inset="0,0,0,0">
              <w:txbxContent>
                <w:p>
                  <w:pPr>
                    <w:spacing w:before="0" w:after="0" w:line="251" w:lineRule="exact"/>
                    <w:ind w:left="20" w:right="-53"/>
                    <w:jc w:val="left"/>
                    <w:tabs>
                      <w:tab w:pos="880" w:val="left"/>
                    </w:tabs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b/>
                      <w:bCs/>
                      <w:position w:val="2"/>
                    </w:rPr>
                    <w:t>Chemie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26"/>
                      <w:w w:val="100"/>
                      <w:b/>
                      <w:bCs/>
                      <w:position w:val="2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b/>
                      <w:bCs/>
                      <w:position w:val="2"/>
                    </w:rPr>
                    <w:tab/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b/>
                      <w:bCs/>
                      <w:position w:val="2"/>
                    </w:rPr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–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Das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neue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Leh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1"/>
                      <w:w w:val="100"/>
                      <w:position w:val="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  <w:position w:val="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erk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für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Chemie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am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  <w:position w:val="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ymnasium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7505pt;margin-top:248.400024pt;width:181.417415pt;height:16.195894pt;mso-position-horizontal-relative:page;mso-position-vertical-relative:page;z-index:-3235" type="#_x0000_t202" filled="f" stroked="f">
            <v:textbox inset="0,0,0,0">
              <w:txbxContent>
                <w:p>
                  <w:pPr>
                    <w:spacing w:before="52" w:after="0" w:line="240" w:lineRule="auto"/>
                    <w:ind w:left="548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Inhal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Sei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im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Schulbuch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4.167908pt;margin-top:248.400024pt;width:41.743008pt;height:59.391721pt;mso-position-horizontal-relative:page;mso-position-vertical-relative:page;z-index:-3234" type="#_x0000_t202" filled="f" stroked="f">
            <v:textbox inset="0,0,0,0">
              <w:txbxContent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4" w:after="0" w:line="280" w:lineRule="exact"/>
                    <w:jc w:val="left"/>
                    <w:rPr>
                      <w:sz w:val="28"/>
                      <w:szCs w:val="28"/>
                    </w:rPr>
                  </w:pPr>
                  <w:rPr/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spacing w:before="0" w:after="0" w:line="240" w:lineRule="auto"/>
                    <w:ind w:left="88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Stunden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5.910919pt;margin-top:248.400024pt;width:493.228235pt;height:16.195901pt;mso-position-horizontal-relative:page;mso-position-vertical-relative:page;z-index:-3233" type="#_x0000_t202" filled="f" stroked="f">
            <v:textbox inset="0,0,0,0">
              <w:txbxContent>
                <w:p>
                  <w:pPr>
                    <w:spacing w:before="52" w:after="0" w:line="240" w:lineRule="auto"/>
                    <w:ind w:left="2003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  <w:b/>
                      <w:bCs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ernlehrplan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Chemie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für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die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Se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b/>
                      <w:bCs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unda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b/>
                      <w:bCs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tu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  <w:b/>
                      <w:bCs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II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2022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No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drhein-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7"/>
                      <w:w w:val="100"/>
                      <w:b/>
                      <w:bCs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b/>
                      <w:bCs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  <w:b/>
                      <w:bCs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alen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7505pt;margin-top:264.595917pt;width:138.897706pt;height:43.195827pt;mso-position-horizontal-relative:page;mso-position-vertical-relative:page;z-index:-3232" type="#_x0000_t202" filled="f" stroked="f">
            <v:textbox inset="0,0,0,0">
              <w:txbxContent>
                <w:p>
                  <w:pPr>
                    <w:spacing w:before="93" w:after="0" w:line="186" w:lineRule="auto"/>
                    <w:ind w:left="71" w:right="51" w:firstLine="-2"/>
                    <w:jc w:val="center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api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UK/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7"/>
                      <w:w w:val="100"/>
                      <w:b/>
                      <w:bCs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achm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3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thode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FM/Medien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7"/>
                      <w:w w:val="100"/>
                      <w:b/>
                      <w:bCs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omp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3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MK/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Ex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EX/Bildun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fü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nachhalti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twicklun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BNE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1.648209pt;margin-top:264.595917pt;width:42.519708pt;height:43.195827pt;mso-position-horizontal-relative:page;mso-position-vertical-relative:page;z-index:-3231" type="#_x0000_t202" filled="f" stroked="f">
            <v:textbox inset="0,0,0,0">
              <w:txbxContent>
                <w:p>
                  <w:pPr>
                    <w:spacing w:before="2" w:after="0" w:line="120" w:lineRule="exact"/>
                    <w:jc w:val="left"/>
                    <w:rPr>
                      <w:sz w:val="12"/>
                      <w:szCs w:val="12"/>
                    </w:rPr>
                  </w:pPr>
                  <w:rPr/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23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Sei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5.910919pt;margin-top:264.595917pt;width:340.157457pt;height:43.19582pt;mso-position-horizontal-relative:page;mso-position-vertical-relative:page;z-index:-3230" type="#_x0000_t202" filled="f" stroked="f">
            <v:textbox inset="0,0,0,0">
              <w:txbxContent>
                <w:p>
                  <w:pPr>
                    <w:spacing w:before="2" w:after="0" w:line="120" w:lineRule="exact"/>
                    <w:jc w:val="left"/>
                    <w:rPr>
                      <w:sz w:val="12"/>
                      <w:szCs w:val="12"/>
                    </w:rPr>
                  </w:pPr>
                  <w:rPr/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1902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5"/>
                      <w:w w:val="100"/>
                      <w:b/>
                      <w:bCs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onk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3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tisier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9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5"/>
                      <w:w w:val="100"/>
                      <w:b/>
                      <w:bCs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omp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3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5"/>
                      <w:w w:val="100"/>
                      <w:b/>
                      <w:bCs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1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artun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6.068359pt;margin-top:264.595917pt;width:76.5354pt;height:43.19582pt;mso-position-horizontal-relative:page;mso-position-vertical-relative:page;z-index:-3229" type="#_x0000_t202" filled="f" stroked="f">
            <v:textbox inset="0,0,0,0">
              <w:txbxContent>
                <w:p>
                  <w:pPr>
                    <w:spacing w:before="7" w:after="0" w:line="100" w:lineRule="exact"/>
                    <w:jc w:val="left"/>
                    <w:rPr>
                      <w:sz w:val="10"/>
                      <w:szCs w:val="10"/>
                    </w:rPr>
                  </w:pPr>
                  <w:rPr/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spacing w:before="0" w:after="0" w:line="220" w:lineRule="exact"/>
                    <w:ind w:left="145" w:right="125"/>
                    <w:jc w:val="center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Übe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eo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dn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1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3"/>
                      <w:w w:val="100"/>
                      <w:b/>
                      <w:bCs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omp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1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enz-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1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artun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2.60376pt;margin-top:264.595917pt;width:76.535378pt;height:43.19582pt;mso-position-horizontal-relative:page;mso-position-vertical-relative:page;z-index:-3228" type="#_x0000_t202" filled="f" stroked="f">
            <v:textbox inset="0,0,0,0">
              <w:txbxContent>
                <w:p>
                  <w:pPr>
                    <w:spacing w:before="12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237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Que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schnitts-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7505pt;margin-top:307.791748pt;width:138.897706pt;height:16.195831pt;mso-position-horizontal-relative:page;mso-position-vertical-relative:page;z-index:-3227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1.648209pt;margin-top:307.791748pt;width:42.519708pt;height:16.195831pt;mso-position-horizontal-relative:page;mso-position-vertical-relative:page;z-index:-3226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4.167908pt;margin-top:307.791748pt;width:41.743008pt;height:16.195831pt;mso-position-horizontal-relative:page;mso-position-vertical-relative:page;z-index:-3225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5.910919pt;margin-top:307.791748pt;width:340.157457pt;height:16.195831pt;mso-position-horizontal-relative:page;mso-position-vertical-relative:page;z-index:-3224" type="#_x0000_t202" filled="f" stroked="f">
            <v:textbox inset="0,0,0,0">
              <w:txbxContent>
                <w:p>
                  <w:pPr>
                    <w:spacing w:before="52" w:after="0" w:line="240" w:lineRule="auto"/>
                    <w:ind w:left="2235" w:right="2216"/>
                    <w:jc w:val="center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Die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Schülerinnen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Schüler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6.068359pt;margin-top:307.791748pt;width:76.5354pt;height:16.195831pt;mso-position-horizontal-relative:page;mso-position-vertical-relative:page;z-index:-3223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2.60376pt;margin-top:307.791748pt;width:76.535378pt;height:16.195831pt;mso-position-horizontal-relative:page;mso-position-vertical-relative:page;z-index:-3222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7505pt;margin-top:323.987579pt;width:138.897706pt;height:27.125046pt;mso-position-horizontal-relative:page;mso-position-vertical-relative:page;z-index:-3221" type="#_x0000_t202" filled="f" stroked="f">
            <v:textbox inset="0,0,0,0">
              <w:txbxContent>
                <w:p>
                  <w:pPr>
                    <w:spacing w:before="41" w:after="0" w:line="240" w:lineRule="auto"/>
                    <w:ind w:left="43" w:right="534"/>
                    <w:jc w:val="center"/>
                    <w:tabs>
                      <w:tab w:pos="840" w:val="left"/>
                    </w:tabs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UK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2.1</w:t>
                    <w:tab/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Der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5"/>
                      <w:w w:val="100"/>
                      <w:b/>
                      <w:bCs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ohol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  <w:b/>
                      <w:bCs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um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8" w:after="0" w:line="240" w:lineRule="auto"/>
                    <w:ind w:left="852" w:right="1254"/>
                    <w:jc w:val="center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0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rin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5"/>
                      <w:w w:val="100"/>
                      <w:b/>
                      <w:bCs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1.648209pt;margin-top:323.987579pt;width:42.519708pt;height:27.125046pt;mso-position-horizontal-relative:page;mso-position-vertical-relative:page;z-index:-3220" type="#_x0000_t202" filled="f" stroked="f">
            <v:textbox inset="0,0,0,0">
              <w:txbxContent>
                <w:p>
                  <w:pPr>
                    <w:spacing w:before="41" w:after="0" w:line="240" w:lineRule="auto"/>
                    <w:ind w:left="203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68-73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4.167908pt;margin-top:323.987579pt;width:41.743008pt;height:27.125046pt;mso-position-horizontal-relative:page;mso-position-vertical-relative:page;z-index:-3219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5.910919pt;margin-top:323.987579pt;width:340.157457pt;height:27.125046pt;mso-position-horizontal-relative:page;mso-position-vertical-relative:page;z-index:-3218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6.068359pt;margin-top:323.987579pt;width:76.5354pt;height:27.125046pt;mso-position-horizontal-relative:page;mso-position-vertical-relative:page;z-index:-3217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2.60376pt;margin-top:323.987579pt;width:76.535378pt;height:27.125046pt;mso-position-horizontal-relative:page;mso-position-vertical-relative:page;z-index:-3216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7505pt;margin-top:351.11261pt;width:138.897706pt;height:112.636769pt;mso-position-horizontal-relative:page;mso-position-vertical-relative:page;z-index:-3215" type="#_x0000_t202" filled="f" stroked="f">
            <v:textbox inset="0,0,0,0">
              <w:txbxContent>
                <w:p>
                  <w:pPr>
                    <w:spacing w:before="41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FM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6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ohole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nac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eisen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8" w:after="0" w:line="170" w:lineRule="exact"/>
                    <w:jc w:val="left"/>
                    <w:rPr>
                      <w:sz w:val="17"/>
                      <w:szCs w:val="17"/>
                    </w:rPr>
                  </w:pPr>
                  <w:rPr/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spacing w:before="0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2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18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He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ellung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8" w:after="0" w:line="240" w:lineRule="auto"/>
                    <w:ind w:left="874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Stru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tur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on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6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ohol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8" w:after="0" w:line="170" w:lineRule="exact"/>
                    <w:jc w:val="left"/>
                    <w:rPr>
                      <w:sz w:val="17"/>
                      <w:szCs w:val="17"/>
                    </w:rPr>
                  </w:pPr>
                  <w:rPr/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spacing w:before="0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3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3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17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MK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Quelleninhal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6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8" w:after="0" w:line="240" w:lineRule="auto"/>
                    <w:ind w:left="874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ehen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beur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eilen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1.648209pt;margin-top:351.11261pt;width:42.519708pt;height:112.636769pt;mso-position-horizontal-relative:page;mso-position-vertical-relative:page;z-index:-3214" type="#_x0000_t202" filled="f" stroked="f">
            <v:textbox inset="0,0,0,0">
              <w:txbxContent>
                <w:p>
                  <w:pPr>
                    <w:spacing w:before="41" w:after="0" w:line="240" w:lineRule="auto"/>
                    <w:ind w:left="294" w:right="275"/>
                    <w:jc w:val="center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68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8" w:after="0" w:line="170" w:lineRule="exact"/>
                    <w:jc w:val="left"/>
                    <w:rPr>
                      <w:sz w:val="17"/>
                      <w:szCs w:val="17"/>
                    </w:rPr>
                  </w:pPr>
                  <w:rPr/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spacing w:before="0" w:after="0" w:line="240" w:lineRule="auto"/>
                    <w:ind w:left="169" w:right="149"/>
                    <w:jc w:val="center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70-71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18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169" w:right="149"/>
                    <w:jc w:val="center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72-73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4.167908pt;margin-top:351.11261pt;width:41.743008pt;height:112.636769pt;mso-position-horizontal-relative:page;mso-position-vertical-relative:page;z-index:-3213" type="#_x0000_t202" filled="f" stroked="f">
            <v:textbox inset="0,0,0,0">
              <w:txbxContent>
                <w:p>
                  <w:pPr>
                    <w:spacing w:before="41" w:after="0" w:line="240" w:lineRule="auto"/>
                    <w:ind w:left="335" w:right="315"/>
                    <w:jc w:val="center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4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5.910919pt;margin-top:351.11261pt;width:340.157457pt;height:112.636769pt;mso-position-horizontal-relative:page;mso-position-vertical-relative:page;z-index:-3212" type="#_x0000_t202" filled="f" stroked="f">
            <v:textbox inset="0,0,0,0">
              <w:txbxContent>
                <w:p>
                  <w:pPr>
                    <w:spacing w:before="41" w:after="0" w:line="248" w:lineRule="auto"/>
                    <w:ind w:left="80" w:right="161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dne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5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6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anisch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erbindun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au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7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grun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ih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5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fun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tione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lle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8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Gruppe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offklasse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ein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benennen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diese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nach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em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tischer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5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Nomenkl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tu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9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10" w:after="0" w:line="160" w:lineRule="exact"/>
                    <w:jc w:val="left"/>
                    <w:rPr>
                      <w:sz w:val="16"/>
                      <w:szCs w:val="16"/>
                    </w:rPr>
                  </w:pPr>
                  <w:rPr/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spacing w:before="0" w:after="0" w:line="248" w:lineRule="auto"/>
                    <w:ind w:left="80" w:right="34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ellen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Hypothesen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Stru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tu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ensch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ftsb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ziehun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8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einer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aus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ähl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of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5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klasse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auf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suchen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diese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xperime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ell.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10" w:after="0" w:line="160" w:lineRule="exact"/>
                    <w:jc w:val="left"/>
                    <w:rPr>
                      <w:sz w:val="16"/>
                      <w:szCs w:val="16"/>
                    </w:rPr>
                  </w:pPr>
                  <w:rPr/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spacing w:before="0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beur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eilen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die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Au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wir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2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un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der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Aufnahme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2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on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thanol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hinsic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tlich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3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xid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2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ti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2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er</w:t>
                  </w:r>
                </w:p>
                <w:p>
                  <w:pPr>
                    <w:spacing w:before="8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Abbaup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2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4"/>
                      <w:w w:val="100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esse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im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menschlichen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3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örper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2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Aspe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1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der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Gesunderhaltung.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6.068359pt;margin-top:351.11261pt;width:76.5354pt;height:112.636769pt;mso-position-horizontal-relative:page;mso-position-vertical-relative:page;z-index:-3211" type="#_x0000_t202" filled="f" stroked="f">
            <v:textbox inset="0,0,0,0">
              <w:txbxContent>
                <w:p>
                  <w:pPr>
                    <w:spacing w:before="40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S1,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S6,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S11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18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E3,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E4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18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8" w:lineRule="auto"/>
                    <w:ind w:left="80" w:right="204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B6,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B7,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E1,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E11,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K6</w:t>
                  </w:r>
                </w:p>
                <w:p>
                  <w:pPr>
                    <w:spacing w:before="10" w:after="0" w:line="160" w:lineRule="exact"/>
                    <w:jc w:val="left"/>
                    <w:rPr>
                      <w:sz w:val="16"/>
                      <w:szCs w:val="16"/>
                    </w:rPr>
                  </w:pPr>
                  <w:rPr/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spacing w:before="0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B4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2.60376pt;margin-top:351.11261pt;width:76.535378pt;height:112.636769pt;mso-position-horizontal-relative:page;mso-position-vertical-relative:page;z-index:-3210" type="#_x0000_t202" filled="f" stroked="f">
            <v:textbox inset="0,0,0,0">
              <w:txbxContent>
                <w:p>
                  <w:pPr>
                    <w:spacing w:before="1" w:after="0" w:line="150" w:lineRule="exact"/>
                    <w:jc w:val="left"/>
                    <w:rPr>
                      <w:sz w:val="15"/>
                      <w:szCs w:val="15"/>
                    </w:rPr>
                  </w:pPr>
                  <w:rPr/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Medienbildung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8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(MB)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362202pt;margin-top:28.935701pt;width:717.165pt;height:12pt;mso-position-horizontal-relative:page;mso-position-vertical-relative:page;z-index:-3209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6840" w:h="11920" w:orient="landscape"/>
          <w:pgMar w:top="1080" w:bottom="280" w:left="1140" w:right="1140"/>
        </w:sectPr>
      </w:pPr>
      <w:rPr/>
    </w:p>
    <w:p>
      <w:pPr>
        <w:rPr>
          <w:sz w:val="0"/>
          <w:szCs w:val="0"/>
        </w:rPr>
      </w:pPr>
      <w:rPr/>
      <w:r>
        <w:rPr/>
        <w:pict>
          <v:group style="position:absolute;margin-left:62.362202pt;margin-top:39.935699pt;width:717.165pt;height:.1pt;mso-position-horizontal-relative:page;mso-position-vertical-relative:page;z-index:-3208" coordorigin="1247,799" coordsize="14343,2">
            <v:shape style="position:absolute;left:1247;top:799;width:14343;height:2" coordorigin="1247,799" coordsize="14343,0" path="m1247,799l15591,799e" filled="f" stroked="t" strokeweight=".5pt" strokecolor="#939598">
              <v:path arrowok="t"/>
            </v:shape>
          </v:group>
          <w10:wrap type="none"/>
        </w:pict>
      </w:r>
      <w:r>
        <w:rPr/>
        <w:pict>
          <v:group style="position:absolute;margin-left:0pt;margin-top:565.106995pt;width:680.315pt;height:30.169pt;mso-position-horizontal-relative:page;mso-position-vertical-relative:page;z-index:-3207" coordorigin="0,11302" coordsize="13606,603">
            <v:shape style="position:absolute;left:0;top:11302;width:13606;height:603" coordorigin="0,11302" coordsize="13606,603" path="m0,11906l13606,11906,13606,11302,0,11302,0,11906e" filled="t" fillcolor="#E6E7E8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687.117981pt;margin-top:565.106018pt;width:154.771pt;height:30.17pt;mso-position-horizontal-relative:page;mso-position-vertical-relative:page;z-index:-3206" coordorigin="13742,11302" coordsize="3095,603">
            <v:shape style="position:absolute;left:13742;top:11302;width:3095;height:603" coordorigin="13742,11302" coordsize="3095,603" path="m13742,11906l16838,11906,16838,11302,13742,11302,13742,11906e" filled="t" fillcolor="#D1D3D4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62.250484pt;margin-top:62.113003pt;width:717.388516pt;height:449.606899pt;mso-position-horizontal-relative:page;mso-position-vertical-relative:page;z-index:-3205" coordorigin="1245,1242" coordsize="14348,8992">
            <v:group style="position:absolute;left:1255;top:1252;width:3628;height:1188" coordorigin="1255,1252" coordsize="3628,1188">
              <v:shape style="position:absolute;left:1255;top:1252;width:3628;height:1188" coordorigin="1255,1252" coordsize="3628,1188" path="m4883,1252l1255,1252,1255,2440,4033,2440,4033,1576,4883,1576,4883,1252e" filled="t" fillcolor="#6DC0CA" stroked="f">
                <v:path arrowok="t"/>
                <v:fill/>
              </v:shape>
            </v:group>
            <v:group style="position:absolute;left:4033;top:1576;width:2;height:864" coordorigin="4033,1576" coordsize="2,864">
              <v:shape style="position:absolute;left:4033;top:1576;width:2;height:864" coordorigin="4033,1576" coordsize="0,864" path="m4033,1576l4033,2440e" filled="f" stroked="t" strokeweight=".101pt" strokecolor="#6DC0CA">
                <v:path arrowok="t"/>
              </v:shape>
            </v:group>
            <v:group style="position:absolute;left:4033;top:1576;width:850;height:864" coordorigin="4033,1576" coordsize="850,864">
              <v:shape style="position:absolute;left:4033;top:1576;width:850;height:864" coordorigin="4033,1576" coordsize="850,864" path="m4883,1576l4033,1576,4033,2440,4883,2440,4883,1576e" filled="t" fillcolor="#6DC0CA" stroked="f">
                <v:path arrowok="t"/>
                <v:fill/>
              </v:shape>
            </v:group>
            <v:group style="position:absolute;left:5718;top:1252;width:9865;height:324" coordorigin="5718,1252" coordsize="9865,324">
              <v:shape style="position:absolute;left:5718;top:1252;width:9865;height:324" coordorigin="5718,1252" coordsize="9865,324" path="m5718,1252l15583,1252,15583,1576,5718,1576,5718,1252e" filled="t" fillcolor="#E6E7E8" stroked="f">
                <v:path arrowok="t"/>
                <v:fill/>
              </v:shape>
            </v:group>
            <v:group style="position:absolute;left:5718;top:1576;width:6803;height:864" coordorigin="5718,1576" coordsize="6803,864">
              <v:shape style="position:absolute;left:5718;top:1576;width:6803;height:864" coordorigin="5718,1576" coordsize="6803,864" path="m5718,1576l12521,1576,12521,2440,5718,2440,5718,1576e" filled="t" fillcolor="#B62467" stroked="f">
                <v:path arrowok="t"/>
                <v:fill/>
              </v:shape>
            </v:group>
            <v:group style="position:absolute;left:12521;top:1576;width:1531;height:864" coordorigin="12521,1576" coordsize="1531,864">
              <v:shape style="position:absolute;left:12521;top:1576;width:1531;height:864" coordorigin="12521,1576" coordsize="1531,864" path="m12521,1576l14052,1576,14052,2440,12521,2440,12521,1576e" filled="t" fillcolor="#F36D21" stroked="f">
                <v:path arrowok="t"/>
                <v:fill/>
              </v:shape>
            </v:group>
            <v:group style="position:absolute;left:14052;top:1576;width:1531;height:864" coordorigin="14052,1576" coordsize="1531,864">
              <v:shape style="position:absolute;left:14052;top:1576;width:1531;height:864" coordorigin="14052,1576" coordsize="1531,864" path="m14052,1576l15583,1576,15583,2440,14052,2440,14052,1576e" filled="t" fillcolor="#95BC45" stroked="f">
                <v:path arrowok="t"/>
                <v:fill/>
              </v:shape>
            </v:group>
            <v:group style="position:absolute;left:1250;top:1252;width:14338;height:2" coordorigin="1250,1252" coordsize="14338,2">
              <v:shape style="position:absolute;left:1250;top:1252;width:14338;height:2" coordorigin="1250,1252" coordsize="14338,0" path="m1250,1252l15588,1252e" filled="f" stroked="t" strokeweight=".500036pt" strokecolor="#636466">
                <v:path arrowok="t"/>
              </v:shape>
            </v:group>
            <v:group style="position:absolute;left:1250;top:2764;width:14338;height:2" coordorigin="1250,2764" coordsize="14338,2">
              <v:shape style="position:absolute;left:1250;top:2764;width:14338;height:2" coordorigin="1250,2764" coordsize="14338,0" path="m1250,2764l15588,2764e" filled="f" stroked="t" strokeweight=".500023pt" strokecolor="#636466">
                <v:path arrowok="t"/>
              </v:shape>
            </v:group>
            <v:group style="position:absolute;left:1250;top:3307;width:14338;height:2" coordorigin="1250,3307" coordsize="14338,2">
              <v:shape style="position:absolute;left:1250;top:3307;width:14338;height:2" coordorigin="1250,3307" coordsize="14338,0" path="m1250,3307l15588,3307e" filled="f" stroked="t" strokeweight=".500023pt" strokecolor="#636466">
                <v:path arrowok="t"/>
              </v:shape>
            </v:group>
            <v:group style="position:absolute;left:1250;top:4089;width:14338;height:2" coordorigin="1250,4089" coordsize="14338,2">
              <v:shape style="position:absolute;left:1250;top:4089;width:14338;height:2" coordorigin="1250,4089" coordsize="14338,0" path="m1250,4089l15588,4089e" filled="f" stroked="t" strokeweight=".500023pt" strokecolor="#636466">
                <v:path arrowok="t"/>
              </v:shape>
            </v:group>
            <v:group style="position:absolute;left:1250;top:4632;width:14338;height:2" coordorigin="1250,4632" coordsize="14338,2">
              <v:shape style="position:absolute;left:1250;top:4632;width:14338;height:2" coordorigin="1250,4632" coordsize="14338,0" path="m1250,4632l15588,4632e" filled="f" stroked="t" strokeweight=".500023pt" strokecolor="#636466">
                <v:path arrowok="t"/>
              </v:shape>
            </v:group>
            <v:group style="position:absolute;left:1250;top:9384;width:14338;height:2" coordorigin="1250,9384" coordsize="14338,2">
              <v:shape style="position:absolute;left:1250;top:9384;width:14338;height:2" coordorigin="1250,9384" coordsize="14338,0" path="m1250,9384l15588,9384e" filled="f" stroked="t" strokeweight=".500004pt" strokecolor="#636466">
                <v:path arrowok="t"/>
              </v:shape>
            </v:group>
            <v:group style="position:absolute;left:1250;top:9687;width:14338;height:2" coordorigin="1250,9687" coordsize="14338,2">
              <v:shape style="position:absolute;left:1250;top:9687;width:14338;height:2" coordorigin="1250,9687" coordsize="14338,0" path="m1250,9687l15588,9687e" filled="f" stroked="t" strokeweight=".500004pt" strokecolor="#636466">
                <v:path arrowok="t"/>
              </v:shape>
            </v:group>
            <v:group style="position:absolute;left:1250;top:10229;width:14338;height:2" coordorigin="1250,10229" coordsize="14338,2">
              <v:shape style="position:absolute;left:1250;top:10229;width:14338;height:2" coordorigin="1250,10229" coordsize="14338,0" path="m1250,10229l15588,10229e" filled="f" stroked="t" strokeweight=".500004pt" strokecolor="#636466">
                <v:path arrowok="t"/>
              </v:shape>
            </v:group>
            <v:group style="position:absolute;left:1255;top:1257;width:2;height:8967" coordorigin="1255,1257" coordsize="2,8967">
              <v:shape style="position:absolute;left:1255;top:1257;width:2;height:8967" coordorigin="1255,1257" coordsize="0,8967" path="m1255,1257l1255,10224e" filled="f" stroked="t" strokeweight=".5pt" strokecolor="#636466">
                <v:path arrowok="t"/>
              </v:shape>
            </v:group>
            <v:group style="position:absolute;left:4883;top:1257;width:2;height:8967" coordorigin="4883,1257" coordsize="2,8967">
              <v:shape style="position:absolute;left:4883;top:1257;width:2;height:8967" coordorigin="4883,1257" coordsize="0,8967" path="m4883,1257l4883,10224e" filled="f" stroked="t" strokeweight=".5pt" strokecolor="#636466">
                <v:path arrowok="t"/>
              </v:shape>
            </v:group>
            <v:group style="position:absolute;left:5718;top:1257;width:2;height:8967" coordorigin="5718,1257" coordsize="2,8967">
              <v:shape style="position:absolute;left:5718;top:1257;width:2;height:8967" coordorigin="5718,1257" coordsize="0,8967" path="m5718,1257l5718,10224e" filled="f" stroked="t" strokeweight=".5pt" strokecolor="#636466">
                <v:path arrowok="t"/>
              </v:shape>
            </v:group>
            <v:group style="position:absolute;left:15583;top:1257;width:2;height:8967" coordorigin="15583,1257" coordsize="2,8967">
              <v:shape style="position:absolute;left:15583;top:1257;width:2;height:8967" coordorigin="15583,1257" coordsize="0,8967" path="m15583,1257l15583,10224e" filled="f" stroked="t" strokeweight=".5pt" strokecolor="#636466">
                <v:path arrowok="t"/>
              </v:shape>
            </v:group>
            <v:group style="position:absolute;left:1250;top:1576;width:3638;height:2" coordorigin="1250,1576" coordsize="3638,2">
              <v:shape style="position:absolute;left:1250;top:1576;width:3638;height:2" coordorigin="1250,1576" coordsize="3638,0" path="m1250,1576l4888,1576e" filled="f" stroked="t" strokeweight=".5pt" strokecolor="#636466">
                <v:path arrowok="t"/>
              </v:shape>
            </v:group>
            <v:group style="position:absolute;left:4033;top:1581;width:2;height:8643" coordorigin="4033,1581" coordsize="2,8643">
              <v:shape style="position:absolute;left:4033;top:1581;width:2;height:8643" coordorigin="4033,1581" coordsize="0,8643" path="m4033,1581l4033,10224e" filled="f" stroked="t" strokeweight=".5pt" strokecolor="#636466">
                <v:path arrowok="t"/>
              </v:shape>
            </v:group>
            <v:group style="position:absolute;left:5713;top:1576;width:9875;height:2" coordorigin="5713,1576" coordsize="9875,2">
              <v:shape style="position:absolute;left:5713;top:1576;width:9875;height:2" coordorigin="5713,1576" coordsize="9875,0" path="m5713,1576l15588,1576e" filled="f" stroked="t" strokeweight=".500029pt" strokecolor="#636466">
                <v:path arrowok="t"/>
              </v:shape>
            </v:group>
            <v:group style="position:absolute;left:12521;top:1581;width:2;height:8643" coordorigin="12521,1581" coordsize="2,8643">
              <v:shape style="position:absolute;left:12521;top:1581;width:2;height:8643" coordorigin="12521,1581" coordsize="0,8643" path="m12521,1581l12521,10224e" filled="f" stroked="t" strokeweight=".5pt" strokecolor="#636466">
                <v:path arrowok="t"/>
              </v:shape>
            </v:group>
            <v:group style="position:absolute;left:14052;top:1581;width:2;height:8643" coordorigin="14052,1581" coordsize="2,8643">
              <v:shape style="position:absolute;left:14052;top:1581;width:2;height:8643" coordorigin="14052,1581" coordsize="0,8643" path="m14052,1581l14052,10224e" filled="f" stroked="t" strokeweight=".5pt" strokecolor="#636466">
                <v:path arrowok="t"/>
              </v:shape>
            </v:group>
            <v:group style="position:absolute;left:1250;top:2440;width:14338;height:2" coordorigin="1250,2440" coordsize="14338,2">
              <v:shape style="position:absolute;left:1250;top:2440;width:14338;height:2" coordorigin="1250,2440" coordsize="14338,0" path="m1250,2440l15588,2440e" filled="f" stroked="t" strokeweight=".500008pt" strokecolor="#636466">
                <v:path arrowok="t"/>
              </v:shape>
            </v:group>
            <w10:wrap type="none"/>
          </v:group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1.362202pt;margin-top:25.456701pt;width:281.690010pt;height:12pt;mso-position-horizontal-relative:page;mso-position-vertical-relative:page;z-index:-3204" type="#_x0000_t202" filled="f" stroked="f">
            <v:textbox inset="0,0,0,0">
              <w:txbxContent>
                <w:p>
                  <w:pPr>
                    <w:spacing w:before="0" w:after="0" w:line="230" w:lineRule="exact"/>
                    <w:ind w:left="20" w:right="-5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3"/>
                      <w:w w:val="100"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api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el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2: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Saue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2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5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deri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3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2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6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der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4"/>
                      <w:w w:val="100"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ohle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2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asse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4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2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of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5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7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(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2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a.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36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Stunden)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68.390808pt;margin-top:25.456301pt;width:12.14pt;height:12pt;mso-position-horizontal-relative:page;mso-position-vertical-relative:page;z-index:-3203" type="#_x0000_t202" filled="f" stroked="f">
            <v:textbox inset="0,0,0,0">
              <w:txbxContent>
                <w:p>
                  <w:pPr>
                    <w:spacing w:before="0" w:after="0" w:line="230" w:lineRule="exact"/>
                    <w:ind w:left="20" w:right="-5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11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21.562927pt;margin-top:101.051102pt;width:38.615971pt;height:11.5pt;mso-position-horizontal-relative:page;mso-position-vertical-relative:page;z-index:-3202" type="#_x0000_t202" filled="f" stroked="f">
            <v:textbox inset="0,0,0,0">
              <w:txbxContent>
                <w:p>
                  <w:pPr>
                    <w:spacing w:before="0" w:after="0" w:line="219" w:lineRule="exact"/>
                    <w:ind w:left="20" w:right="-48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  <w:position w:val="1"/>
                    </w:rPr>
                    <w:t>au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3"/>
                      <w:w w:val="100"/>
                      <w:b/>
                      <w:bCs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  <w:position w:val="1"/>
                    </w:rPr>
                    <w:t>aben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5.583923pt;margin-top:396.672089pt;width:49.234002pt;height:11.5pt;mso-position-horizontal-relative:page;mso-position-vertical-relative:page;z-index:-3201" type="#_x0000_t202" filled="f" stroked="f">
            <v:textbox inset="0,0,0,0">
              <w:txbxContent>
                <w:p>
                  <w:pPr>
                    <w:spacing w:before="0" w:after="0" w:line="219" w:lineRule="exact"/>
                    <w:ind w:left="20" w:right="-48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1"/>
                    </w:rPr>
                    <w:t>bildung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1"/>
                    </w:rPr>
                    <w:t>(VB)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2.93457pt;margin-top:572.366394pt;width:79.323911pt;height:12pt;mso-position-horizontal-relative:page;mso-position-vertical-relative:page;z-index:-3200" type="#_x0000_t202" filled="f" stroked="f">
            <v:textbox inset="0,0,0,0">
              <w:txbxContent>
                <w:p>
                  <w:pPr>
                    <w:spacing w:before="0" w:after="0" w:line="230" w:lineRule="exact"/>
                    <w:ind w:left="20" w:right="-5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hyperlink r:id="rId23">
                    <w:r>
                      <w:rPr>
                        <w:rFonts w:ascii="Calibri" w:hAnsi="Calibri" w:cs="Calibri" w:eastAsia="Calibri"/>
                        <w:sz w:val="20"/>
                        <w:szCs w:val="20"/>
                        <w:color w:val="231F20"/>
                        <w:spacing w:val="1"/>
                        <w:w w:val="100"/>
                        <w:position w:val="1"/>
                      </w:rPr>
                      <w:t>w</w:t>
                    </w:r>
                    <w:r>
                      <w:rPr>
                        <w:rFonts w:ascii="Calibri" w:hAnsi="Calibri" w:cs="Calibri" w:eastAsia="Calibri"/>
                        <w:sz w:val="20"/>
                        <w:szCs w:val="20"/>
                        <w:color w:val="231F20"/>
                        <w:spacing w:val="1"/>
                        <w:w w:val="100"/>
                        <w:position w:val="1"/>
                      </w:rPr>
                      <w:t>w</w:t>
                    </w:r>
                    <w:r>
                      <w:rPr>
                        <w:rFonts w:ascii="Calibri" w:hAnsi="Calibri" w:cs="Calibri" w:eastAsia="Calibri"/>
                        <w:sz w:val="20"/>
                        <w:szCs w:val="20"/>
                        <w:color w:val="231F20"/>
                        <w:spacing w:val="-13"/>
                        <w:w w:val="100"/>
                        <w:position w:val="1"/>
                      </w:rPr>
                      <w:t>w</w:t>
                    </w:r>
                    <w:r>
                      <w:rPr>
                        <w:rFonts w:ascii="Calibri" w:hAnsi="Calibri" w:cs="Calibri" w:eastAsia="Calibri"/>
                        <w:sz w:val="20"/>
                        <w:szCs w:val="20"/>
                        <w:color w:val="231F20"/>
                        <w:spacing w:val="0"/>
                        <w:w w:val="100"/>
                        <w:position w:val="1"/>
                      </w:rPr>
                      <w:t>.ccbuchne</w:t>
                    </w:r>
                    <w:r>
                      <w:rPr>
                        <w:rFonts w:ascii="Calibri" w:hAnsi="Calibri" w:cs="Calibri" w:eastAsia="Calibri"/>
                        <w:sz w:val="20"/>
                        <w:szCs w:val="20"/>
                        <w:color w:val="231F20"/>
                        <w:spacing w:val="-20"/>
                        <w:w w:val="100"/>
                        <w:position w:val="1"/>
                      </w:rPr>
                      <w:t>r</w:t>
                    </w:r>
                    <w:r>
                      <w:rPr>
                        <w:rFonts w:ascii="Calibri" w:hAnsi="Calibri" w:cs="Calibri" w:eastAsia="Calibri"/>
                        <w:sz w:val="20"/>
                        <w:szCs w:val="20"/>
                        <w:color w:val="231F20"/>
                        <w:spacing w:val="0"/>
                        <w:w w:val="100"/>
                        <w:position w:val="1"/>
                      </w:rPr>
                      <w:t>.de</w:t>
                    </w:r>
                    <w:r>
                      <w:rPr>
                        <w:rFonts w:ascii="Calibri" w:hAnsi="Calibri" w:cs="Calibri" w:eastAsia="Calibri"/>
                        <w:sz w:val="20"/>
                        <w:szCs w:val="20"/>
                        <w:color w:val="000000"/>
                        <w:spacing w:val="0"/>
                        <w:w w:val="100"/>
                        <w:position w:val="0"/>
                      </w:rPr>
                    </w:r>
                  </w:hyperlink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9.094501pt;margin-top:572.858215pt;width:243.086947pt;height:13.078174pt;mso-position-horizontal-relative:page;mso-position-vertical-relative:page;z-index:-3199" type="#_x0000_t202" filled="f" stroked="f">
            <v:textbox inset="0,0,0,0">
              <w:txbxContent>
                <w:p>
                  <w:pPr>
                    <w:spacing w:before="0" w:after="0" w:line="251" w:lineRule="exact"/>
                    <w:ind w:left="20" w:right="-53"/>
                    <w:jc w:val="left"/>
                    <w:tabs>
                      <w:tab w:pos="880" w:val="left"/>
                    </w:tabs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b/>
                      <w:bCs/>
                      <w:position w:val="2"/>
                    </w:rPr>
                    <w:t>Chemie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26"/>
                      <w:w w:val="100"/>
                      <w:b/>
                      <w:bCs/>
                      <w:position w:val="2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b/>
                      <w:bCs/>
                      <w:position w:val="2"/>
                    </w:rPr>
                    <w:tab/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b/>
                      <w:bCs/>
                      <w:position w:val="2"/>
                    </w:rPr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–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Das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neue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Leh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1"/>
                      <w:w w:val="100"/>
                      <w:position w:val="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  <w:position w:val="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erk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für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Chemie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am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  <w:position w:val="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ymnasium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7505pt;margin-top:62.612576pt;width:181.417415pt;height:16.195956pt;mso-position-horizontal-relative:page;mso-position-vertical-relative:page;z-index:-3198" type="#_x0000_t202" filled="f" stroked="f">
            <v:textbox inset="0,0,0,0">
              <w:txbxContent>
                <w:p>
                  <w:pPr>
                    <w:spacing w:before="52" w:after="0" w:line="240" w:lineRule="auto"/>
                    <w:ind w:left="548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Inhal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Sei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im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Schulbuch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4.167908pt;margin-top:62.612576pt;width:41.743008pt;height:59.391721pt;mso-position-horizontal-relative:page;mso-position-vertical-relative:page;z-index:-3197" type="#_x0000_t202" filled="f" stroked="f">
            <v:textbox inset="0,0,0,0">
              <w:txbxContent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4" w:after="0" w:line="280" w:lineRule="exact"/>
                    <w:jc w:val="left"/>
                    <w:rPr>
                      <w:sz w:val="28"/>
                      <w:szCs w:val="28"/>
                    </w:rPr>
                  </w:pPr>
                  <w:rPr/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spacing w:before="0" w:after="0" w:line="240" w:lineRule="auto"/>
                    <w:ind w:left="88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Stunden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5.910919pt;margin-top:62.612576pt;width:493.228235pt;height:16.195971pt;mso-position-horizontal-relative:page;mso-position-vertical-relative:page;z-index:-3196" type="#_x0000_t202" filled="f" stroked="f">
            <v:textbox inset="0,0,0,0">
              <w:txbxContent>
                <w:p>
                  <w:pPr>
                    <w:spacing w:before="52" w:after="0" w:line="240" w:lineRule="auto"/>
                    <w:ind w:left="2003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  <w:b/>
                      <w:bCs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ernlehrplan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Chemie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für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die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Se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b/>
                      <w:bCs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unda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b/>
                      <w:bCs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tu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  <w:b/>
                      <w:bCs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II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2022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No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drhein-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7"/>
                      <w:w w:val="100"/>
                      <w:b/>
                      <w:bCs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b/>
                      <w:bCs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  <w:b/>
                      <w:bCs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alen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7505pt;margin-top:78.808533pt;width:138.897706pt;height:43.195765pt;mso-position-horizontal-relative:page;mso-position-vertical-relative:page;z-index:-3195" type="#_x0000_t202" filled="f" stroked="f">
            <v:textbox inset="0,0,0,0">
              <w:txbxContent>
                <w:p>
                  <w:pPr>
                    <w:spacing w:before="93" w:after="0" w:line="186" w:lineRule="auto"/>
                    <w:ind w:left="71" w:right="51" w:firstLine="-2"/>
                    <w:jc w:val="center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api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UK/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7"/>
                      <w:w w:val="100"/>
                      <w:b/>
                      <w:bCs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achm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3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thode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FM/Medien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7"/>
                      <w:w w:val="100"/>
                      <w:b/>
                      <w:bCs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omp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3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MK/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Ex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EX/Bildun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fü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nachhalti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twicklun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BNE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1.648209pt;margin-top:78.808533pt;width:42.519708pt;height:43.195765pt;mso-position-horizontal-relative:page;mso-position-vertical-relative:page;z-index:-3194" type="#_x0000_t202" filled="f" stroked="f">
            <v:textbox inset="0,0,0,0">
              <w:txbxContent>
                <w:p>
                  <w:pPr>
                    <w:spacing w:before="2" w:after="0" w:line="120" w:lineRule="exact"/>
                    <w:jc w:val="left"/>
                    <w:rPr>
                      <w:sz w:val="12"/>
                      <w:szCs w:val="12"/>
                    </w:rPr>
                  </w:pPr>
                  <w:rPr/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23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Sei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5.910919pt;margin-top:78.808548pt;width:340.157457pt;height:43.19575pt;mso-position-horizontal-relative:page;mso-position-vertical-relative:page;z-index:-3193" type="#_x0000_t202" filled="f" stroked="f">
            <v:textbox inset="0,0,0,0">
              <w:txbxContent>
                <w:p>
                  <w:pPr>
                    <w:spacing w:before="2" w:after="0" w:line="120" w:lineRule="exact"/>
                    <w:jc w:val="left"/>
                    <w:rPr>
                      <w:sz w:val="12"/>
                      <w:szCs w:val="12"/>
                    </w:rPr>
                  </w:pPr>
                  <w:rPr/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1902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5"/>
                      <w:w w:val="100"/>
                      <w:b/>
                      <w:bCs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onk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3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tisier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9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5"/>
                      <w:w w:val="100"/>
                      <w:b/>
                      <w:bCs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omp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3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5"/>
                      <w:w w:val="100"/>
                      <w:b/>
                      <w:bCs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1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artun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6.068359pt;margin-top:78.808548pt;width:76.5354pt;height:43.19575pt;mso-position-horizontal-relative:page;mso-position-vertical-relative:page;z-index:-3192" type="#_x0000_t202" filled="f" stroked="f">
            <v:textbox inset="0,0,0,0">
              <w:txbxContent>
                <w:p>
                  <w:pPr>
                    <w:spacing w:before="7" w:after="0" w:line="100" w:lineRule="exact"/>
                    <w:jc w:val="left"/>
                    <w:rPr>
                      <w:sz w:val="10"/>
                      <w:szCs w:val="10"/>
                    </w:rPr>
                  </w:pPr>
                  <w:rPr/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spacing w:before="0" w:after="0" w:line="220" w:lineRule="exact"/>
                    <w:ind w:left="145" w:right="125"/>
                    <w:jc w:val="center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Übe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eo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dn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1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3"/>
                      <w:w w:val="100"/>
                      <w:b/>
                      <w:bCs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omp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1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enz-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1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artun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2.60376pt;margin-top:78.808548pt;width:76.535378pt;height:43.19575pt;mso-position-horizontal-relative:page;mso-position-vertical-relative:page;z-index:-3191" type="#_x0000_t202" filled="f" stroked="f">
            <v:textbox inset="0,0,0,0">
              <w:txbxContent>
                <w:p>
                  <w:pPr>
                    <w:spacing w:before="12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237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Que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schnitts-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7505pt;margin-top:122.004295pt;width:138.897706pt;height:16.195923pt;mso-position-horizontal-relative:page;mso-position-vertical-relative:page;z-index:-3190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1.648209pt;margin-top:122.004295pt;width:42.519708pt;height:16.195923pt;mso-position-horizontal-relative:page;mso-position-vertical-relative:page;z-index:-3189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4.167908pt;margin-top:122.004295pt;width:41.743008pt;height:16.195923pt;mso-position-horizontal-relative:page;mso-position-vertical-relative:page;z-index:-3188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5.910919pt;margin-top:122.004295pt;width:340.157457pt;height:16.195923pt;mso-position-horizontal-relative:page;mso-position-vertical-relative:page;z-index:-3187" type="#_x0000_t202" filled="f" stroked="f">
            <v:textbox inset="0,0,0,0">
              <w:txbxContent>
                <w:p>
                  <w:pPr>
                    <w:spacing w:before="52" w:after="0" w:line="240" w:lineRule="auto"/>
                    <w:ind w:left="2235" w:right="2216"/>
                    <w:jc w:val="center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Die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Schülerinnen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Schüler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6.068359pt;margin-top:122.004295pt;width:76.5354pt;height:16.195923pt;mso-position-horizontal-relative:page;mso-position-vertical-relative:page;z-index:-3186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2.60376pt;margin-top:122.004295pt;width:76.535378pt;height:16.195923pt;mso-position-horizontal-relative:page;mso-position-vertical-relative:page;z-index:-3185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7505pt;margin-top:138.200211pt;width:138.897706pt;height:27.125pt;mso-position-horizontal-relative:page;mso-position-vertical-relative:page;z-index:-3184" type="#_x0000_t202" filled="f" stroked="f">
            <v:textbox inset="0,0,0,0">
              <w:txbxContent>
                <w:p>
                  <w:pPr>
                    <w:spacing w:before="41" w:after="0" w:line="240" w:lineRule="auto"/>
                    <w:ind w:left="80" w:right="-20"/>
                    <w:jc w:val="left"/>
                    <w:tabs>
                      <w:tab w:pos="840" w:val="left"/>
                    </w:tabs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UK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2.2</w:t>
                    <w:tab/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Die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Ei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b/>
                      <w:bCs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ensch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  <w:b/>
                      <w:bCs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5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der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8" w:after="0" w:line="240" w:lineRule="auto"/>
                    <w:ind w:left="848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5"/>
                      <w:w w:val="100"/>
                      <w:b/>
                      <w:bCs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ohole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1.648209pt;margin-top:138.200211pt;width:42.519708pt;height:27.125pt;mso-position-horizontal-relative:page;mso-position-vertical-relative:page;z-index:-3183" type="#_x0000_t202" filled="f" stroked="f">
            <v:textbox inset="0,0,0,0">
              <w:txbxContent>
                <w:p>
                  <w:pPr>
                    <w:spacing w:before="41" w:after="0" w:line="240" w:lineRule="auto"/>
                    <w:ind w:left="204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74-77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4.167908pt;margin-top:138.200211pt;width:41.743008pt;height:27.125pt;mso-position-horizontal-relative:page;mso-position-vertical-relative:page;z-index:-3182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5.910919pt;margin-top:138.200211pt;width:340.157457pt;height:27.125pt;mso-position-horizontal-relative:page;mso-position-vertical-relative:page;z-index:-3181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6.068359pt;margin-top:138.200211pt;width:76.5354pt;height:27.125pt;mso-position-horizontal-relative:page;mso-position-vertical-relative:page;z-index:-3180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2.60376pt;margin-top:138.200211pt;width:76.535378pt;height:27.125pt;mso-position-horizontal-relative:page;mso-position-vertical-relative:page;z-index:-3179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7505pt;margin-top:165.325211pt;width:138.897706pt;height:39.125pt;mso-position-horizontal-relative:page;mso-position-vertical-relative:page;z-index:-3178" type="#_x0000_t202" filled="f" stroked="f">
            <v:textbox inset="0,0,0,0">
              <w:txbxContent>
                <w:p>
                  <w:pPr>
                    <w:spacing w:before="41" w:after="0" w:line="240" w:lineRule="auto"/>
                    <w:ind w:left="43" w:right="448"/>
                    <w:jc w:val="center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2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2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ensch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5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on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8" w:after="0" w:line="240" w:lineRule="auto"/>
                    <w:ind w:left="840" w:right="1078"/>
                    <w:jc w:val="center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6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oholen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1.648209pt;margin-top:165.325211pt;width:42.519708pt;height:39.125pt;mso-position-horizontal-relative:page;mso-position-vertical-relative:page;z-index:-3177" type="#_x0000_t202" filled="f" stroked="f">
            <v:textbox inset="0,0,0,0">
              <w:txbxContent>
                <w:p>
                  <w:pPr>
                    <w:spacing w:before="41" w:after="0" w:line="240" w:lineRule="auto"/>
                    <w:ind w:left="204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76-77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4.167908pt;margin-top:165.325211pt;width:41.743008pt;height:39.125pt;mso-position-horizontal-relative:page;mso-position-vertical-relative:page;z-index:-3176" type="#_x0000_t202" filled="f" stroked="f">
            <v:textbox inset="0,0,0,0">
              <w:txbxContent>
                <w:p>
                  <w:pPr>
                    <w:spacing w:before="41" w:after="0" w:line="240" w:lineRule="auto"/>
                    <w:ind w:left="335" w:right="315"/>
                    <w:jc w:val="center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4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5.910919pt;margin-top:165.325211pt;width:340.157457pt;height:39.125pt;mso-position-horizontal-relative:page;mso-position-vertical-relative:page;z-index:-3175" type="#_x0000_t202" filled="f" stroked="f">
            <v:textbox inset="0,0,0,0">
              <w:txbxContent>
                <w:p>
                  <w:pPr>
                    <w:spacing w:before="41" w:after="0" w:line="248" w:lineRule="auto"/>
                    <w:ind w:left="80" w:right="79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erläu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ern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ermole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ula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7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echselwir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anischer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9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erbindun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erklä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aus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ähl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ensch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5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wie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die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9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endung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anischer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of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5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6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auf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dieser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Grundla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e.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6.068359pt;margin-top:165.325211pt;width:76.5354pt;height:39.125pt;mso-position-horizontal-relative:page;mso-position-vertical-relative:page;z-index:-3174" type="#_x0000_t202" filled="f" stroked="f">
            <v:textbox inset="0,0,0,0">
              <w:txbxContent>
                <w:p>
                  <w:pPr>
                    <w:spacing w:before="41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S2,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S13,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E7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2.60376pt;margin-top:165.325211pt;width:76.535378pt;height:39.125pt;mso-position-horizontal-relative:page;mso-position-vertical-relative:page;z-index:-3173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7505pt;margin-top:204.450211pt;width:138.897706pt;height:27.125pt;mso-position-horizontal-relative:page;mso-position-vertical-relative:page;z-index:-3172" type="#_x0000_t202" filled="f" stroked="f">
            <v:textbox inset="0,0,0,0">
              <w:txbxContent>
                <w:p>
                  <w:pPr>
                    <w:spacing w:before="41" w:after="0" w:line="240" w:lineRule="auto"/>
                    <w:ind w:left="42" w:right="313"/>
                    <w:jc w:val="center"/>
                    <w:tabs>
                      <w:tab w:pos="800" w:val="left"/>
                    </w:tabs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UK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2.3</w:t>
                    <w:tab/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  <w:b/>
                      <w:bCs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xid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b/>
                      <w:bCs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tions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eihe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5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der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8" w:after="0" w:line="240" w:lineRule="auto"/>
                    <w:ind w:left="814" w:right="1180"/>
                    <w:jc w:val="center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5"/>
                      <w:w w:val="100"/>
                      <w:b/>
                      <w:bCs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ohole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1.648209pt;margin-top:204.450211pt;width:42.519708pt;height:27.125pt;mso-position-horizontal-relative:page;mso-position-vertical-relative:page;z-index:-3171" type="#_x0000_t202" filled="f" stroked="f">
            <v:textbox inset="0,0,0,0">
              <w:txbxContent>
                <w:p>
                  <w:pPr>
                    <w:spacing w:before="41" w:after="0" w:line="240" w:lineRule="auto"/>
                    <w:ind w:left="203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78-85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4.167908pt;margin-top:204.450211pt;width:41.743008pt;height:27.125pt;mso-position-horizontal-relative:page;mso-position-vertical-relative:page;z-index:-3170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5.910919pt;margin-top:204.450211pt;width:340.157457pt;height:27.125pt;mso-position-horizontal-relative:page;mso-position-vertical-relative:page;z-index:-3169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6.068359pt;margin-top:204.450211pt;width:76.5354pt;height:27.125pt;mso-position-horizontal-relative:page;mso-position-vertical-relative:page;z-index:-3168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2.60376pt;margin-top:204.450211pt;width:76.535378pt;height:27.125pt;mso-position-horizontal-relative:page;mso-position-vertical-relative:page;z-index:-3167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7505pt;margin-top:231.575211pt;width:138.897706pt;height:237.64468pt;mso-position-horizontal-relative:page;mso-position-vertical-relative:page;z-index:-3166" type="#_x0000_t202" filled="f" stroked="f">
            <v:textbox inset="0,0,0,0">
              <w:txbxContent>
                <w:p>
                  <w:pPr>
                    <w:spacing w:before="41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FM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Nac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eism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thoden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für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8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Alde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de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enden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8" w:after="0" w:line="170" w:lineRule="exact"/>
                    <w:jc w:val="left"/>
                    <w:rPr>
                      <w:sz w:val="17"/>
                      <w:szCs w:val="17"/>
                    </w:rPr>
                  </w:pPr>
                  <w:rPr/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spacing w:before="0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3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3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2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1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8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om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6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ohol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um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8" w:after="0" w:line="240" w:lineRule="auto"/>
                    <w:ind w:left="874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Alde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on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8" w:after="0" w:line="170" w:lineRule="exact"/>
                    <w:jc w:val="left"/>
                    <w:rPr>
                      <w:sz w:val="17"/>
                      <w:szCs w:val="17"/>
                    </w:rPr>
                  </w:pPr>
                  <w:rPr/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spacing w:before="0" w:after="0" w:line="248" w:lineRule="auto"/>
                    <w:ind w:left="874" w:right="168" w:firstLine="-794"/>
                    <w:jc w:val="both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3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3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3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3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1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9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endung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8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6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6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ommen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on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Alde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den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onen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10" w:after="0" w:line="160" w:lineRule="exact"/>
                    <w:jc w:val="left"/>
                    <w:rPr>
                      <w:sz w:val="16"/>
                      <w:szCs w:val="16"/>
                    </w:rPr>
                  </w:pPr>
                  <w:rPr/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spacing w:before="0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3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3.4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14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FM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xid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tion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ahlen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8" w:after="0" w:line="240" w:lineRule="auto"/>
                    <w:ind w:left="874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anischen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9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erbin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8" w:after="0" w:line="240" w:lineRule="auto"/>
                    <w:ind w:left="874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dun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be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timmen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8" w:after="0" w:line="170" w:lineRule="exact"/>
                    <w:jc w:val="left"/>
                    <w:rPr>
                      <w:sz w:val="17"/>
                      <w:szCs w:val="17"/>
                    </w:rPr>
                  </w:pPr>
                  <w:rPr/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spacing w:before="0" w:after="0" w:line="248" w:lineRule="auto"/>
                    <w:ind w:left="874" w:right="32" w:firstLine="-794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3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3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3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5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1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FM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xid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tionsp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odu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on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6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oholen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orhe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6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sa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ermit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eln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10" w:after="0" w:line="160" w:lineRule="exact"/>
                    <w:jc w:val="left"/>
                    <w:rPr>
                      <w:sz w:val="16"/>
                      <w:szCs w:val="16"/>
                    </w:rPr>
                  </w:pPr>
                  <w:rPr/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spacing w:before="0" w:after="0" w:line="248" w:lineRule="auto"/>
                    <w:ind w:left="874" w:right="225" w:firstLine="-794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3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3.6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14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EX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Giftig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6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eit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5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on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6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oholen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ih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xid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tionsp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odu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1.648209pt;margin-top:231.575211pt;width:42.519708pt;height:237.64468pt;mso-position-horizontal-relative:page;mso-position-vertical-relative:page;z-index:-3165" type="#_x0000_t202" filled="f" stroked="f">
            <v:textbox inset="0,0,0,0">
              <w:txbxContent>
                <w:p>
                  <w:pPr>
                    <w:spacing w:before="40" w:after="0" w:line="240" w:lineRule="auto"/>
                    <w:ind w:left="294" w:right="275"/>
                    <w:jc w:val="center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79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18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169" w:right="149"/>
                    <w:jc w:val="center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80-81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18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294" w:right="275"/>
                    <w:jc w:val="center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82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18" w:after="0" w:line="240" w:lineRule="exact"/>
                    <w:jc w:val="left"/>
                    <w:rPr>
                      <w:sz w:val="24"/>
                      <w:szCs w:val="24"/>
                    </w:rPr>
                  </w:pPr>
                  <w:rPr/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spacing w:before="0" w:after="0" w:line="240" w:lineRule="auto"/>
                    <w:ind w:left="294" w:right="275"/>
                    <w:jc w:val="center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83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18" w:after="0" w:line="240" w:lineRule="exact"/>
                    <w:jc w:val="left"/>
                    <w:rPr>
                      <w:sz w:val="24"/>
                      <w:szCs w:val="24"/>
                    </w:rPr>
                  </w:pPr>
                  <w:rPr/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spacing w:before="0" w:after="0" w:line="240" w:lineRule="auto"/>
                    <w:ind w:left="294" w:right="275"/>
                    <w:jc w:val="center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84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18" w:after="0" w:line="240" w:lineRule="exact"/>
                    <w:jc w:val="left"/>
                    <w:rPr>
                      <w:sz w:val="24"/>
                      <w:szCs w:val="24"/>
                    </w:rPr>
                  </w:pPr>
                  <w:rPr/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spacing w:before="0" w:after="0" w:line="240" w:lineRule="auto"/>
                    <w:ind w:left="294" w:right="275"/>
                    <w:jc w:val="center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85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4.167908pt;margin-top:231.575211pt;width:41.743008pt;height:237.64468pt;mso-position-horizontal-relative:page;mso-position-vertical-relative:page;z-index:-3164" type="#_x0000_t202" filled="f" stroked="f">
            <v:textbox inset="0,0,0,0">
              <w:txbxContent>
                <w:p>
                  <w:pPr>
                    <w:spacing w:before="40" w:after="0" w:line="240" w:lineRule="auto"/>
                    <w:ind w:left="335" w:right="315"/>
                    <w:jc w:val="center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8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5.910919pt;margin-top:231.575211pt;width:340.157457pt;height:237.64468pt;mso-position-horizontal-relative:page;mso-position-vertical-relative:page;z-index:-3163" type="#_x0000_t202" filled="f" stroked="f">
            <v:textbox inset="0,0,0,0">
              <w:txbxContent>
                <w:p>
                  <w:pPr>
                    <w:spacing w:before="40" w:after="0" w:line="248" w:lineRule="auto"/>
                    <w:ind w:left="80" w:right="163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5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dne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5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6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anisch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erbindun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au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7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grun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ih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5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fun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tione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lle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8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Gruppe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offklasse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ein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benennen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diese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nach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em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tischer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5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Nomenkl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tu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9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10" w:after="0" w:line="160" w:lineRule="exact"/>
                    <w:jc w:val="left"/>
                    <w:rPr>
                      <w:sz w:val="16"/>
                      <w:szCs w:val="16"/>
                    </w:rPr>
                  </w:pPr>
                  <w:rPr/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spacing w:before="0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erläu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ern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das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Don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6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-Ak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6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-Prinzip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0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endung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der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xid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tion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ahlen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am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8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Beispiel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der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xid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tions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eihe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der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anole.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8" w:after="0" w:line="170" w:lineRule="exact"/>
                    <w:jc w:val="left"/>
                    <w:rPr>
                      <w:sz w:val="17"/>
                      <w:szCs w:val="17"/>
                    </w:rPr>
                  </w:pPr>
                  <w:rPr/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spacing w:before="0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ellen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Isome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on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anolen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dar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erklä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die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on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titutionsisomerie.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8" w:after="0" w:line="170" w:lineRule="exact"/>
                    <w:jc w:val="left"/>
                    <w:rPr>
                      <w:sz w:val="17"/>
                      <w:szCs w:val="17"/>
                    </w:rPr>
                  </w:pPr>
                  <w:rPr/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spacing w:before="0" w:after="0" w:line="248" w:lineRule="auto"/>
                    <w:ind w:left="80" w:right="236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deu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die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Beobac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tun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on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Experime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xid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tions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eihe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der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anole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eisen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die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j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eili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odu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nach.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10" w:after="0" w:line="160" w:lineRule="exact"/>
                    <w:jc w:val="left"/>
                    <w:rPr>
                      <w:sz w:val="16"/>
                      <w:szCs w:val="16"/>
                    </w:rPr>
                  </w:pPr>
                  <w:rPr/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spacing w:before="0" w:after="0" w:line="248" w:lineRule="auto"/>
                    <w:ind w:left="80" w:right="34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ellen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Hypothesen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Stru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tu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ensch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ftsb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ziehun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8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einer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aus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ähl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of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5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klasse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auf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suchen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diese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xperime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ell.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10" w:after="0" w:line="160" w:lineRule="exact"/>
                    <w:jc w:val="left"/>
                    <w:rPr>
                      <w:sz w:val="16"/>
                      <w:szCs w:val="16"/>
                    </w:rPr>
                  </w:pPr>
                  <w:rPr/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spacing w:before="0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beur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eilen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die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Au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wir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der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Aufnahme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on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thanol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hinsic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tlich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xid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ti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8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Abbaup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esse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im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menschlichen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örper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Aspe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der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Gesunderhaltung.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6.068359pt;margin-top:231.575211pt;width:76.5354pt;height:237.64468pt;mso-position-horizontal-relative:page;mso-position-vertical-relative:page;z-index:-3162" type="#_x0000_t202" filled="f" stroked="f">
            <v:textbox inset="0,0,0,0">
              <w:txbxContent>
                <w:p>
                  <w:pPr>
                    <w:spacing w:before="39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S1,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S6,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S11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18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S4,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S12,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S14,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S16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18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S11,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E7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8" w:after="0" w:line="170" w:lineRule="exact"/>
                    <w:jc w:val="left"/>
                    <w:rPr>
                      <w:sz w:val="17"/>
                      <w:szCs w:val="17"/>
                    </w:rPr>
                  </w:pPr>
                  <w:rPr/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spacing w:before="0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E2,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E5,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S14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18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E3,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E4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18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8" w:lineRule="auto"/>
                    <w:ind w:left="80" w:right="204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B6,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B7,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E1,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E11,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K6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2.60376pt;margin-top:231.575211pt;width:76.535378pt;height:237.64468pt;mso-position-horizontal-relative:page;mso-position-vertical-relative:page;z-index:-3161" type="#_x0000_t202" filled="f" stroked="f">
            <v:textbox inset="0,0,0,0">
              <w:txbxContent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9" w:after="0" w:line="240" w:lineRule="exact"/>
                    <w:jc w:val="left"/>
                    <w:rPr>
                      <w:sz w:val="24"/>
                      <w:szCs w:val="24"/>
                    </w:rPr>
                  </w:pPr>
                  <w:rPr/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spacing w:before="0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9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erb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auche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6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7505pt;margin-top:469.21991pt;width:138.897706pt;height:15.125pt;mso-position-horizontal-relative:page;mso-position-vertical-relative:page;z-index:-3160" type="#_x0000_t202" filled="f" stroked="f">
            <v:textbox inset="0,0,0,0">
              <w:txbxContent>
                <w:p>
                  <w:pPr>
                    <w:spacing w:before="39" w:after="0" w:line="240" w:lineRule="auto"/>
                    <w:ind w:left="80" w:right="-20"/>
                    <w:jc w:val="left"/>
                    <w:tabs>
                      <w:tab w:pos="880" w:val="left"/>
                    </w:tabs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UK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2.4</w:t>
                    <w:tab/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Essigsäu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1.648209pt;margin-top:469.21991pt;width:42.519708pt;height:15.125pt;mso-position-horizontal-relative:page;mso-position-vertical-relative:page;z-index:-3159" type="#_x0000_t202" filled="f" stroked="f">
            <v:textbox inset="0,0,0,0">
              <w:txbxContent>
                <w:p>
                  <w:pPr>
                    <w:spacing w:before="39" w:after="0" w:line="240" w:lineRule="auto"/>
                    <w:ind w:left="203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86-89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4.167908pt;margin-top:469.21991pt;width:41.743008pt;height:15.125pt;mso-position-horizontal-relative:page;mso-position-vertical-relative:page;z-index:-3158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5.910919pt;margin-top:469.21991pt;width:340.157457pt;height:15.125pt;mso-position-horizontal-relative:page;mso-position-vertical-relative:page;z-index:-3157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6.068359pt;margin-top:469.21991pt;width:76.5354pt;height:15.125pt;mso-position-horizontal-relative:page;mso-position-vertical-relative:page;z-index:-3156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2.60376pt;margin-top:469.21991pt;width:76.535378pt;height:15.125pt;mso-position-horizontal-relative:page;mso-position-vertical-relative:page;z-index:-3155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7505pt;margin-top:484.34491pt;width:138.897706pt;height:27.125pt;mso-position-horizontal-relative:page;mso-position-vertical-relative:page;z-index:-3154" type="#_x0000_t202" filled="f" stroked="f">
            <v:textbox inset="0,0,0,0">
              <w:txbxContent>
                <w:p>
                  <w:pPr>
                    <w:spacing w:before="39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.4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2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14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Essig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Essigsäu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1.648209pt;margin-top:484.34491pt;width:42.519708pt;height:27.125pt;mso-position-horizontal-relative:page;mso-position-vertical-relative:page;z-index:-3153" type="#_x0000_t202" filled="f" stroked="f">
            <v:textbox inset="0,0,0,0">
              <w:txbxContent>
                <w:p>
                  <w:pPr>
                    <w:spacing w:before="39" w:after="0" w:line="240" w:lineRule="auto"/>
                    <w:ind w:left="203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88-89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4.167908pt;margin-top:484.34491pt;width:41.743008pt;height:27.125pt;mso-position-horizontal-relative:page;mso-position-vertical-relative:page;z-index:-3152" type="#_x0000_t202" filled="f" stroked="f">
            <v:textbox inset="0,0,0,0">
              <w:txbxContent>
                <w:p>
                  <w:pPr>
                    <w:spacing w:before="39" w:after="0" w:line="240" w:lineRule="auto"/>
                    <w:ind w:left="335" w:right="315"/>
                    <w:jc w:val="center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4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5.910919pt;margin-top:484.34491pt;width:340.157457pt;height:27.125pt;mso-position-horizontal-relative:page;mso-position-vertical-relative:page;z-index:-3151" type="#_x0000_t202" filled="f" stroked="f">
            <v:textbox inset="0,0,0,0">
              <w:txbxContent>
                <w:p>
                  <w:pPr>
                    <w:spacing w:before="39" w:after="0" w:line="248" w:lineRule="auto"/>
                    <w:ind w:left="79" w:right="162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dne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5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6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anisch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erbindun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au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7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grun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ih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5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fun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tione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lle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8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Gruppe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offklasse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ein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benennen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diese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nach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em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tischer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5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Nomenkl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tu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9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6.068359pt;margin-top:484.34491pt;width:76.5354pt;height:27.125pt;mso-position-horizontal-relative:page;mso-position-vertical-relative:page;z-index:-3150" type="#_x0000_t202" filled="f" stroked="f">
            <v:textbox inset="0,0,0,0">
              <w:txbxContent>
                <w:p>
                  <w:pPr>
                    <w:spacing w:before="39" w:after="0" w:line="240" w:lineRule="auto"/>
                    <w:ind w:left="79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S1,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S6,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S11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2.60376pt;margin-top:484.34491pt;width:76.535378pt;height:27.125pt;mso-position-horizontal-relative:page;mso-position-vertical-relative:page;z-index:-3149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362202pt;margin-top:28.935701pt;width:717.165pt;height:12pt;mso-position-horizontal-relative:page;mso-position-vertical-relative:page;z-index:-3148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6840" w:h="11920" w:orient="landscape"/>
          <w:pgMar w:top="1080" w:bottom="280" w:left="1140" w:right="1140"/>
        </w:sectPr>
      </w:pPr>
      <w:rPr/>
    </w:p>
    <w:p>
      <w:pPr>
        <w:rPr>
          <w:sz w:val="0"/>
          <w:szCs w:val="0"/>
        </w:rPr>
      </w:pPr>
      <w:rPr/>
      <w:r>
        <w:rPr/>
        <w:pict>
          <v:group style="position:absolute;margin-left:62.362202pt;margin-top:39.935699pt;width:717.165pt;height:.1pt;mso-position-horizontal-relative:page;mso-position-vertical-relative:page;z-index:-3147" coordorigin="1247,799" coordsize="14343,2">
            <v:shape style="position:absolute;left:1247;top:799;width:14343;height:2" coordorigin="1247,799" coordsize="14343,0" path="m1247,799l15591,799e" filled="f" stroked="t" strokeweight=".5pt" strokecolor="#939598">
              <v:path arrowok="t"/>
            </v:shape>
          </v:group>
          <w10:wrap type="none"/>
        </w:pict>
      </w:r>
      <w:r>
        <w:rPr/>
        <w:pict>
          <v:group style="position:absolute;margin-left:0pt;margin-top:565.106995pt;width:680.315pt;height:30.169pt;mso-position-horizontal-relative:page;mso-position-vertical-relative:page;z-index:-3146" coordorigin="0,11302" coordsize="13606,603">
            <v:shape style="position:absolute;left:0;top:11302;width:13606;height:603" coordorigin="0,11302" coordsize="13606,603" path="m0,11906l13606,11906,13606,11302,0,11302,0,11906e" filled="t" fillcolor="#E6E7E8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687.117981pt;margin-top:565.106018pt;width:154.771pt;height:30.17pt;mso-position-horizontal-relative:page;mso-position-vertical-relative:page;z-index:-3145" coordorigin="13742,11302" coordsize="3095,603">
            <v:shape style="position:absolute;left:13742;top:11302;width:3095;height:603" coordorigin="13742,11302" coordsize="3095,603" path="m13742,11906l16838,11906,16838,11302,13742,11302,13742,11906e" filled="t" fillcolor="#D1D3D4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62.250484pt;margin-top:62.113003pt;width:717.388516pt;height:419.474015pt;mso-position-horizontal-relative:page;mso-position-vertical-relative:page;z-index:-3144" coordorigin="1245,1242" coordsize="14348,8389">
            <v:group style="position:absolute;left:1255;top:1252;width:3628;height:1188" coordorigin="1255,1252" coordsize="3628,1188">
              <v:shape style="position:absolute;left:1255;top:1252;width:3628;height:1188" coordorigin="1255,1252" coordsize="3628,1188" path="m4883,1252l1255,1252,1255,2440,4033,2440,4033,1576,4883,1576,4883,1252e" filled="t" fillcolor="#6DC0CA" stroked="f">
                <v:path arrowok="t"/>
                <v:fill/>
              </v:shape>
            </v:group>
            <v:group style="position:absolute;left:4033;top:1576;width:2;height:864" coordorigin="4033,1576" coordsize="2,864">
              <v:shape style="position:absolute;left:4033;top:1576;width:2;height:864" coordorigin="4033,1576" coordsize="0,864" path="m4033,1576l4033,2440e" filled="f" stroked="t" strokeweight=".101pt" strokecolor="#6DC0CA">
                <v:path arrowok="t"/>
              </v:shape>
            </v:group>
            <v:group style="position:absolute;left:4033;top:1576;width:850;height:864" coordorigin="4033,1576" coordsize="850,864">
              <v:shape style="position:absolute;left:4033;top:1576;width:850;height:864" coordorigin="4033,1576" coordsize="850,864" path="m4883,1576l4033,1576,4033,2440,4883,2440,4883,1576e" filled="t" fillcolor="#6DC0CA" stroked="f">
                <v:path arrowok="t"/>
                <v:fill/>
              </v:shape>
            </v:group>
            <v:group style="position:absolute;left:5718;top:1252;width:9865;height:324" coordorigin="5718,1252" coordsize="9865,324">
              <v:shape style="position:absolute;left:5718;top:1252;width:9865;height:324" coordorigin="5718,1252" coordsize="9865,324" path="m5718,1252l15583,1252,15583,1576,5718,1576,5718,1252e" filled="t" fillcolor="#E6E7E8" stroked="f">
                <v:path arrowok="t"/>
                <v:fill/>
              </v:shape>
            </v:group>
            <v:group style="position:absolute;left:5718;top:1576;width:6803;height:864" coordorigin="5718,1576" coordsize="6803,864">
              <v:shape style="position:absolute;left:5718;top:1576;width:6803;height:864" coordorigin="5718,1576" coordsize="6803,864" path="m5718,1576l12521,1576,12521,2440,5718,2440,5718,1576e" filled="t" fillcolor="#B62467" stroked="f">
                <v:path arrowok="t"/>
                <v:fill/>
              </v:shape>
            </v:group>
            <v:group style="position:absolute;left:12521;top:1576;width:1531;height:864" coordorigin="12521,1576" coordsize="1531,864">
              <v:shape style="position:absolute;left:12521;top:1576;width:1531;height:864" coordorigin="12521,1576" coordsize="1531,864" path="m12521,1576l14052,1576,14052,2440,12521,2440,12521,1576e" filled="t" fillcolor="#F36D21" stroked="f">
                <v:path arrowok="t"/>
                <v:fill/>
              </v:shape>
            </v:group>
            <v:group style="position:absolute;left:14052;top:1576;width:1531;height:864" coordorigin="14052,1576" coordsize="1531,864">
              <v:shape style="position:absolute;left:14052;top:1576;width:1531;height:864" coordorigin="14052,1576" coordsize="1531,864" path="m14052,1576l15583,1576,15583,2440,14052,2440,14052,1576e" filled="t" fillcolor="#95BC45" stroked="f">
                <v:path arrowok="t"/>
                <v:fill/>
              </v:shape>
            </v:group>
            <v:group style="position:absolute;left:1250;top:1252;width:14338;height:2" coordorigin="1250,1252" coordsize="14338,2">
              <v:shape style="position:absolute;left:1250;top:1252;width:14338;height:2" coordorigin="1250,1252" coordsize="14338,0" path="m1250,1252l15588,1252e" filled="f" stroked="t" strokeweight=".500036pt" strokecolor="#636466">
                <v:path arrowok="t"/>
              </v:shape>
            </v:group>
            <v:group style="position:absolute;left:1250;top:2764;width:14338;height:2" coordorigin="1250,2764" coordsize="14338,2">
              <v:shape style="position:absolute;left:1250;top:2764;width:14338;height:2" coordorigin="1250,2764" coordsize="14338,0" path="m1250,2764l15588,2764e" filled="f" stroked="t" strokeweight=".500023pt" strokecolor="#636466">
                <v:path arrowok="t"/>
              </v:shape>
            </v:group>
            <v:group style="position:absolute;left:1250;top:3067;width:14338;height:2" coordorigin="1250,3067" coordsize="14338,2">
              <v:shape style="position:absolute;left:1250;top:3067;width:14338;height:2" coordorigin="1250,3067" coordsize="14338,0" path="m1250,3067l15588,3067e" filled="f" stroked="t" strokeweight=".500023pt" strokecolor="#636466">
                <v:path arrowok="t"/>
              </v:shape>
            </v:group>
            <v:group style="position:absolute;left:1250;top:5559;width:14338;height:2" coordorigin="1250,5559" coordsize="14338,2">
              <v:shape style="position:absolute;left:1250;top:5559;width:14338;height:2" coordorigin="1250,5559" coordsize="14338,0" path="m1250,5559l15588,5559e" filled="f" stroked="t" strokeweight=".500019pt" strokecolor="#636466">
                <v:path arrowok="t"/>
              </v:shape>
            </v:group>
            <v:group style="position:absolute;left:1250;top:5862;width:14338;height:2" coordorigin="1250,5862" coordsize="14338,2">
              <v:shape style="position:absolute;left:1250;top:5862;width:14338;height:2" coordorigin="1250,5862" coordsize="14338,0" path="m1250,5862l15588,5862e" filled="f" stroked="t" strokeweight=".500019pt" strokecolor="#636466">
                <v:path arrowok="t"/>
              </v:shape>
            </v:group>
            <v:group style="position:absolute;left:1250;top:8844;width:14338;height:2" coordorigin="1250,8844" coordsize="14338,2">
              <v:shape style="position:absolute;left:1250;top:8844;width:14338;height:2" coordorigin="1250,8844" coordsize="14338,0" path="m1250,8844l15588,8844e" filled="f" stroked="t" strokeweight=".500019pt" strokecolor="#636466">
                <v:path arrowok="t"/>
              </v:shape>
            </v:group>
            <v:group style="position:absolute;left:1250;top:9627;width:14338;height:2" coordorigin="1250,9627" coordsize="14338,2">
              <v:shape style="position:absolute;left:1250;top:9627;width:14338;height:2" coordorigin="1250,9627" coordsize="14338,0" path="m1250,9627l15588,9627e" filled="f" stroked="t" strokeweight=".500012pt" strokecolor="#636466">
                <v:path arrowok="t"/>
              </v:shape>
            </v:group>
            <v:group style="position:absolute;left:1255;top:1257;width:2;height:8364" coordorigin="1255,1257" coordsize="2,8364">
              <v:shape style="position:absolute;left:1255;top:1257;width:2;height:8364" coordorigin="1255,1257" coordsize="0,8364" path="m1255,1257l1255,9622e" filled="f" stroked="t" strokeweight=".5pt" strokecolor="#636466">
                <v:path arrowok="t"/>
              </v:shape>
            </v:group>
            <v:group style="position:absolute;left:4883;top:1257;width:2;height:8364" coordorigin="4883,1257" coordsize="2,8364">
              <v:shape style="position:absolute;left:4883;top:1257;width:2;height:8364" coordorigin="4883,1257" coordsize="0,8364" path="m4883,1257l4883,9622e" filled="f" stroked="t" strokeweight=".5pt" strokecolor="#636466">
                <v:path arrowok="t"/>
              </v:shape>
            </v:group>
            <v:group style="position:absolute;left:5718;top:1257;width:2;height:8364" coordorigin="5718,1257" coordsize="2,8364">
              <v:shape style="position:absolute;left:5718;top:1257;width:2;height:8364" coordorigin="5718,1257" coordsize="0,8364" path="m5718,1257l5718,9622e" filled="f" stroked="t" strokeweight=".5pt" strokecolor="#636466">
                <v:path arrowok="t"/>
              </v:shape>
            </v:group>
            <v:group style="position:absolute;left:15583;top:1257;width:2;height:8364" coordorigin="15583,1257" coordsize="2,8364">
              <v:shape style="position:absolute;left:15583;top:1257;width:2;height:8364" coordorigin="15583,1257" coordsize="0,8364" path="m15583,1257l15583,9622e" filled="f" stroked="t" strokeweight=".5pt" strokecolor="#636466">
                <v:path arrowok="t"/>
              </v:shape>
            </v:group>
            <v:group style="position:absolute;left:1250;top:1576;width:3638;height:2" coordorigin="1250,1576" coordsize="3638,2">
              <v:shape style="position:absolute;left:1250;top:1576;width:3638;height:2" coordorigin="1250,1576" coordsize="3638,0" path="m1250,1576l4888,1576e" filled="f" stroked="t" strokeweight=".5pt" strokecolor="#636466">
                <v:path arrowok="t"/>
              </v:shape>
            </v:group>
            <v:group style="position:absolute;left:4033;top:1581;width:2;height:8041" coordorigin="4033,1581" coordsize="2,8041">
              <v:shape style="position:absolute;left:4033;top:1581;width:2;height:8041" coordorigin="4033,1581" coordsize="0,8041" path="m4033,1581l4033,9622e" filled="f" stroked="t" strokeweight=".5pt" strokecolor="#636466">
                <v:path arrowok="t"/>
              </v:shape>
            </v:group>
            <v:group style="position:absolute;left:5713;top:1576;width:9875;height:2" coordorigin="5713,1576" coordsize="9875,2">
              <v:shape style="position:absolute;left:5713;top:1576;width:9875;height:2" coordorigin="5713,1576" coordsize="9875,0" path="m5713,1576l15588,1576e" filled="f" stroked="t" strokeweight=".500029pt" strokecolor="#636466">
                <v:path arrowok="t"/>
              </v:shape>
            </v:group>
            <v:group style="position:absolute;left:12521;top:1581;width:2;height:8041" coordorigin="12521,1581" coordsize="2,8041">
              <v:shape style="position:absolute;left:12521;top:1581;width:2;height:8041" coordorigin="12521,1581" coordsize="0,8041" path="m12521,1581l12521,9622e" filled="f" stroked="t" strokeweight=".5pt" strokecolor="#636466">
                <v:path arrowok="t"/>
              </v:shape>
            </v:group>
            <v:group style="position:absolute;left:14052;top:1581;width:2;height:8041" coordorigin="14052,1581" coordsize="2,8041">
              <v:shape style="position:absolute;left:14052;top:1581;width:2;height:8041" coordorigin="14052,1581" coordsize="0,8041" path="m14052,1581l14052,9622e" filled="f" stroked="t" strokeweight=".5pt" strokecolor="#636466">
                <v:path arrowok="t"/>
              </v:shape>
            </v:group>
            <v:group style="position:absolute;left:1250;top:2440;width:14338;height:2" coordorigin="1250,2440" coordsize="14338,2">
              <v:shape style="position:absolute;left:1250;top:2440;width:14338;height:2" coordorigin="1250,2440" coordsize="14338,0" path="m1250,2440l15588,2440e" filled="f" stroked="t" strokeweight=".500008pt" strokecolor="#636466">
                <v:path arrowok="t"/>
              </v:shape>
            </v:group>
            <w10:wrap type="none"/>
          </v:group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1.362202pt;margin-top:25.456701pt;width:281.690010pt;height:12pt;mso-position-horizontal-relative:page;mso-position-vertical-relative:page;z-index:-3143" type="#_x0000_t202" filled="f" stroked="f">
            <v:textbox inset="0,0,0,0">
              <w:txbxContent>
                <w:p>
                  <w:pPr>
                    <w:spacing w:before="0" w:after="0" w:line="230" w:lineRule="exact"/>
                    <w:ind w:left="20" w:right="-5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3"/>
                      <w:w w:val="100"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api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el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2: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Saue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2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5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deri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3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2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6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der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4"/>
                      <w:w w:val="100"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ohle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2"/>
                      <w:w w:val="100"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asse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4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2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of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5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7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(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2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a.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36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Stunden)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68.390808pt;margin-top:25.456301pt;width:12.14pt;height:12pt;mso-position-horizontal-relative:page;mso-position-vertical-relative:page;z-index:-3142" type="#_x0000_t202" filled="f" stroked="f">
            <v:textbox inset="0,0,0,0">
              <w:txbxContent>
                <w:p>
                  <w:pPr>
                    <w:spacing w:before="0" w:after="0" w:line="230" w:lineRule="exact"/>
                    <w:ind w:left="20" w:right="-5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12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21.562927pt;margin-top:101.051102pt;width:38.615971pt;height:11.5pt;mso-position-horizontal-relative:page;mso-position-vertical-relative:page;z-index:-3141" type="#_x0000_t202" filled="f" stroked="f">
            <v:textbox inset="0,0,0,0">
              <w:txbxContent>
                <w:p>
                  <w:pPr>
                    <w:spacing w:before="0" w:after="0" w:line="219" w:lineRule="exact"/>
                    <w:ind w:left="20" w:right="-48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  <w:position w:val="1"/>
                    </w:rPr>
                    <w:t>au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3"/>
                      <w:w w:val="100"/>
                      <w:b/>
                      <w:bCs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  <w:position w:val="1"/>
                    </w:rPr>
                    <w:t>aben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8.904388pt;margin-top:256.993591pt;width:160.659508pt;height:11.5pt;mso-position-horizontal-relative:page;mso-position-vertical-relative:page;z-index:-3140" type="#_x0000_t202" filled="f" stroked="f">
            <v:textbox inset="0,0,0,0">
              <w:txbxContent>
                <w:p>
                  <w:pPr>
                    <w:spacing w:before="0" w:after="0" w:line="219" w:lineRule="exact"/>
                    <w:ind w:left="20" w:right="-49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1"/>
                    </w:rPr>
                    <w:t>Handlungsop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1"/>
                    </w:rPr>
                    <w:t>tionen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5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  <w:position w:val="1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1"/>
                    </w:rPr>
                    <w:t>de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1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1"/>
                    </w:rPr>
                    <w:t>onsum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1"/>
                    </w:rPr>
                    <w:t>ab.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8.894897pt;margin-top:352.202606pt;width:44.531502pt;height:11.5pt;mso-position-horizontal-relative:page;mso-position-vertical-relative:page;z-index:-3139" type="#_x0000_t202" filled="f" stroked="f">
            <v:textbox inset="0,0,0,0">
              <w:txbxContent>
                <w:p>
                  <w:pPr>
                    <w:spacing w:before="0" w:after="0" w:line="219" w:lineRule="exact"/>
                    <w:ind w:left="20" w:right="-49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1"/>
                    </w:rPr>
                    <w:t>Grundla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1"/>
                    </w:rPr>
                    <w:t>e.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8.894897pt;margin-top:384.702087pt;width:264.086012pt;height:11.5pt;mso-position-horizontal-relative:page;mso-position-vertical-relative:page;z-index:-3138" type="#_x0000_t202" filled="f" stroked="f">
            <v:textbox inset="0,0,0,0">
              <w:txbxContent>
                <w:p>
                  <w:pPr>
                    <w:spacing w:before="0" w:after="0" w:line="219" w:lineRule="exact"/>
                    <w:ind w:left="20" w:right="-48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1"/>
                    </w:rPr>
                    <w:t>odu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1"/>
                    </w:rPr>
                    <w:t>Hypothesen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  <w:position w:val="1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1"/>
                    </w:rPr>
                    <w:t>um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1"/>
                    </w:rPr>
                    <w:t>tru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1"/>
                    </w:rPr>
                    <w:t>tu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1"/>
                    </w:rPr>
                    <w:t>ellen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1"/>
                    </w:rPr>
                    <w:t>Aufbau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6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1"/>
                    </w:rPr>
                    <w:t>der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1"/>
                    </w:rPr>
                    <w:t>gruppe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1"/>
                    </w:rPr>
                    <w:t>ab.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2.93457pt;margin-top:572.366394pt;width:79.323911pt;height:12pt;mso-position-horizontal-relative:page;mso-position-vertical-relative:page;z-index:-3137" type="#_x0000_t202" filled="f" stroked="f">
            <v:textbox inset="0,0,0,0">
              <w:txbxContent>
                <w:p>
                  <w:pPr>
                    <w:spacing w:before="0" w:after="0" w:line="230" w:lineRule="exact"/>
                    <w:ind w:left="20" w:right="-5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hyperlink r:id="rId24">
                    <w:r>
                      <w:rPr>
                        <w:rFonts w:ascii="Calibri" w:hAnsi="Calibri" w:cs="Calibri" w:eastAsia="Calibri"/>
                        <w:sz w:val="20"/>
                        <w:szCs w:val="20"/>
                        <w:color w:val="231F20"/>
                        <w:spacing w:val="1"/>
                        <w:w w:val="100"/>
                        <w:position w:val="1"/>
                      </w:rPr>
                      <w:t>w</w:t>
                    </w:r>
                    <w:r>
                      <w:rPr>
                        <w:rFonts w:ascii="Calibri" w:hAnsi="Calibri" w:cs="Calibri" w:eastAsia="Calibri"/>
                        <w:sz w:val="20"/>
                        <w:szCs w:val="20"/>
                        <w:color w:val="231F20"/>
                        <w:spacing w:val="1"/>
                        <w:w w:val="100"/>
                        <w:position w:val="1"/>
                      </w:rPr>
                      <w:t>w</w:t>
                    </w:r>
                    <w:r>
                      <w:rPr>
                        <w:rFonts w:ascii="Calibri" w:hAnsi="Calibri" w:cs="Calibri" w:eastAsia="Calibri"/>
                        <w:sz w:val="20"/>
                        <w:szCs w:val="20"/>
                        <w:color w:val="231F20"/>
                        <w:spacing w:val="-13"/>
                        <w:w w:val="100"/>
                        <w:position w:val="1"/>
                      </w:rPr>
                      <w:t>w</w:t>
                    </w:r>
                    <w:r>
                      <w:rPr>
                        <w:rFonts w:ascii="Calibri" w:hAnsi="Calibri" w:cs="Calibri" w:eastAsia="Calibri"/>
                        <w:sz w:val="20"/>
                        <w:szCs w:val="20"/>
                        <w:color w:val="231F20"/>
                        <w:spacing w:val="0"/>
                        <w:w w:val="100"/>
                        <w:position w:val="1"/>
                      </w:rPr>
                      <w:t>.ccbuchne</w:t>
                    </w:r>
                    <w:r>
                      <w:rPr>
                        <w:rFonts w:ascii="Calibri" w:hAnsi="Calibri" w:cs="Calibri" w:eastAsia="Calibri"/>
                        <w:sz w:val="20"/>
                        <w:szCs w:val="20"/>
                        <w:color w:val="231F20"/>
                        <w:spacing w:val="-20"/>
                        <w:w w:val="100"/>
                        <w:position w:val="1"/>
                      </w:rPr>
                      <w:t>r</w:t>
                    </w:r>
                    <w:r>
                      <w:rPr>
                        <w:rFonts w:ascii="Calibri" w:hAnsi="Calibri" w:cs="Calibri" w:eastAsia="Calibri"/>
                        <w:sz w:val="20"/>
                        <w:szCs w:val="20"/>
                        <w:color w:val="231F20"/>
                        <w:spacing w:val="0"/>
                        <w:w w:val="100"/>
                        <w:position w:val="1"/>
                      </w:rPr>
                      <w:t>.de</w:t>
                    </w:r>
                    <w:r>
                      <w:rPr>
                        <w:rFonts w:ascii="Calibri" w:hAnsi="Calibri" w:cs="Calibri" w:eastAsia="Calibri"/>
                        <w:sz w:val="20"/>
                        <w:szCs w:val="20"/>
                        <w:color w:val="000000"/>
                        <w:spacing w:val="0"/>
                        <w:w w:val="100"/>
                        <w:position w:val="0"/>
                      </w:rPr>
                    </w:r>
                  </w:hyperlink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9.094501pt;margin-top:572.858215pt;width:243.086947pt;height:13.078174pt;mso-position-horizontal-relative:page;mso-position-vertical-relative:page;z-index:-3136" type="#_x0000_t202" filled="f" stroked="f">
            <v:textbox inset="0,0,0,0">
              <w:txbxContent>
                <w:p>
                  <w:pPr>
                    <w:spacing w:before="0" w:after="0" w:line="251" w:lineRule="exact"/>
                    <w:ind w:left="20" w:right="-53"/>
                    <w:jc w:val="left"/>
                    <w:tabs>
                      <w:tab w:pos="880" w:val="left"/>
                    </w:tabs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b/>
                      <w:bCs/>
                      <w:position w:val="2"/>
                    </w:rPr>
                    <w:t>Chemie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26"/>
                      <w:w w:val="100"/>
                      <w:b/>
                      <w:bCs/>
                      <w:position w:val="2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b/>
                      <w:bCs/>
                      <w:position w:val="2"/>
                    </w:rPr>
                    <w:tab/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b/>
                      <w:bCs/>
                      <w:position w:val="2"/>
                    </w:rPr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–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Das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neue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Leh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1"/>
                      <w:w w:val="100"/>
                      <w:position w:val="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  <w:position w:val="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erk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für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Chemie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am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  <w:position w:val="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ymnasium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7505pt;margin-top:62.612576pt;width:181.417415pt;height:16.195956pt;mso-position-horizontal-relative:page;mso-position-vertical-relative:page;z-index:-3135" type="#_x0000_t202" filled="f" stroked="f">
            <v:textbox inset="0,0,0,0">
              <w:txbxContent>
                <w:p>
                  <w:pPr>
                    <w:spacing w:before="52" w:after="0" w:line="240" w:lineRule="auto"/>
                    <w:ind w:left="548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Inhal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Sei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im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Schulbuch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4.167908pt;margin-top:62.612576pt;width:41.743008pt;height:59.391721pt;mso-position-horizontal-relative:page;mso-position-vertical-relative:page;z-index:-3134" type="#_x0000_t202" filled="f" stroked="f">
            <v:textbox inset="0,0,0,0">
              <w:txbxContent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4" w:after="0" w:line="280" w:lineRule="exact"/>
                    <w:jc w:val="left"/>
                    <w:rPr>
                      <w:sz w:val="28"/>
                      <w:szCs w:val="28"/>
                    </w:rPr>
                  </w:pPr>
                  <w:rPr/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spacing w:before="0" w:after="0" w:line="240" w:lineRule="auto"/>
                    <w:ind w:left="88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Stunden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5.910919pt;margin-top:62.612576pt;width:493.228235pt;height:16.195971pt;mso-position-horizontal-relative:page;mso-position-vertical-relative:page;z-index:-3133" type="#_x0000_t202" filled="f" stroked="f">
            <v:textbox inset="0,0,0,0">
              <w:txbxContent>
                <w:p>
                  <w:pPr>
                    <w:spacing w:before="52" w:after="0" w:line="240" w:lineRule="auto"/>
                    <w:ind w:left="2003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  <w:b/>
                      <w:bCs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ernlehrplan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Chemie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für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die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Se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b/>
                      <w:bCs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unda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b/>
                      <w:bCs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tu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  <w:b/>
                      <w:bCs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II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2022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No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drhein-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7"/>
                      <w:w w:val="100"/>
                      <w:b/>
                      <w:bCs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b/>
                      <w:bCs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  <w:b/>
                      <w:bCs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alen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7505pt;margin-top:78.808533pt;width:138.897706pt;height:43.195765pt;mso-position-horizontal-relative:page;mso-position-vertical-relative:page;z-index:-3132" type="#_x0000_t202" filled="f" stroked="f">
            <v:textbox inset="0,0,0,0">
              <w:txbxContent>
                <w:p>
                  <w:pPr>
                    <w:spacing w:before="93" w:after="0" w:line="186" w:lineRule="auto"/>
                    <w:ind w:left="71" w:right="51" w:firstLine="-2"/>
                    <w:jc w:val="center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api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UK/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7"/>
                      <w:w w:val="100"/>
                      <w:b/>
                      <w:bCs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achm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3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thode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FM/Medien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7"/>
                      <w:w w:val="100"/>
                      <w:b/>
                      <w:bCs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omp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3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MK/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Ex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EX/Bildun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fü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nachhalti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twicklun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BNE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1.648209pt;margin-top:78.808533pt;width:42.519708pt;height:43.195765pt;mso-position-horizontal-relative:page;mso-position-vertical-relative:page;z-index:-3131" type="#_x0000_t202" filled="f" stroked="f">
            <v:textbox inset="0,0,0,0">
              <w:txbxContent>
                <w:p>
                  <w:pPr>
                    <w:spacing w:before="2" w:after="0" w:line="120" w:lineRule="exact"/>
                    <w:jc w:val="left"/>
                    <w:rPr>
                      <w:sz w:val="12"/>
                      <w:szCs w:val="12"/>
                    </w:rPr>
                  </w:pPr>
                  <w:rPr/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23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Sei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5.910919pt;margin-top:78.808548pt;width:340.157457pt;height:43.19575pt;mso-position-horizontal-relative:page;mso-position-vertical-relative:page;z-index:-3130" type="#_x0000_t202" filled="f" stroked="f">
            <v:textbox inset="0,0,0,0">
              <w:txbxContent>
                <w:p>
                  <w:pPr>
                    <w:spacing w:before="2" w:after="0" w:line="120" w:lineRule="exact"/>
                    <w:jc w:val="left"/>
                    <w:rPr>
                      <w:sz w:val="12"/>
                      <w:szCs w:val="12"/>
                    </w:rPr>
                  </w:pPr>
                  <w:rPr/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1902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5"/>
                      <w:w w:val="100"/>
                      <w:b/>
                      <w:bCs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onk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3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tisier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9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5"/>
                      <w:w w:val="100"/>
                      <w:b/>
                      <w:bCs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omp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3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5"/>
                      <w:w w:val="100"/>
                      <w:b/>
                      <w:bCs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1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artun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6.068359pt;margin-top:78.808548pt;width:76.5354pt;height:43.19575pt;mso-position-horizontal-relative:page;mso-position-vertical-relative:page;z-index:-3129" type="#_x0000_t202" filled="f" stroked="f">
            <v:textbox inset="0,0,0,0">
              <w:txbxContent>
                <w:p>
                  <w:pPr>
                    <w:spacing w:before="7" w:after="0" w:line="100" w:lineRule="exact"/>
                    <w:jc w:val="left"/>
                    <w:rPr>
                      <w:sz w:val="10"/>
                      <w:szCs w:val="10"/>
                    </w:rPr>
                  </w:pPr>
                  <w:rPr/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spacing w:before="0" w:after="0" w:line="220" w:lineRule="exact"/>
                    <w:ind w:left="145" w:right="125"/>
                    <w:jc w:val="center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Übe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eo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dn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1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3"/>
                      <w:w w:val="100"/>
                      <w:b/>
                      <w:bCs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omp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1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enz-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1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artun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2.60376pt;margin-top:78.808548pt;width:76.535378pt;height:43.19575pt;mso-position-horizontal-relative:page;mso-position-vertical-relative:page;z-index:-3128" type="#_x0000_t202" filled="f" stroked="f">
            <v:textbox inset="0,0,0,0">
              <w:txbxContent>
                <w:p>
                  <w:pPr>
                    <w:spacing w:before="12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237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Que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schnitts-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7505pt;margin-top:122.004295pt;width:138.897706pt;height:16.195923pt;mso-position-horizontal-relative:page;mso-position-vertical-relative:page;z-index:-3127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1.648209pt;margin-top:122.004295pt;width:42.519708pt;height:16.195923pt;mso-position-horizontal-relative:page;mso-position-vertical-relative:page;z-index:-3126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4.167908pt;margin-top:122.004295pt;width:41.743008pt;height:16.195923pt;mso-position-horizontal-relative:page;mso-position-vertical-relative:page;z-index:-3125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5.910919pt;margin-top:122.004295pt;width:340.157457pt;height:16.195923pt;mso-position-horizontal-relative:page;mso-position-vertical-relative:page;z-index:-3124" type="#_x0000_t202" filled="f" stroked="f">
            <v:textbox inset="0,0,0,0">
              <w:txbxContent>
                <w:p>
                  <w:pPr>
                    <w:spacing w:before="52" w:after="0" w:line="240" w:lineRule="auto"/>
                    <w:ind w:left="2235" w:right="2216"/>
                    <w:jc w:val="center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Die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Schülerinnen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Schüler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6.068359pt;margin-top:122.004295pt;width:76.5354pt;height:16.195923pt;mso-position-horizontal-relative:page;mso-position-vertical-relative:page;z-index:-3123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2.60376pt;margin-top:122.004295pt;width:76.535378pt;height:16.195923pt;mso-position-horizontal-relative:page;mso-position-vertical-relative:page;z-index:-3122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7505pt;margin-top:138.200211pt;width:138.897706pt;height:15.125pt;mso-position-horizontal-relative:page;mso-position-vertical-relative:page;z-index:-3121" type="#_x0000_t202" filled="f" stroked="f">
            <v:textbox inset="0,0,0,0">
              <w:txbxContent>
                <w:p>
                  <w:pPr>
                    <w:spacing w:before="41" w:after="0" w:line="240" w:lineRule="auto"/>
                    <w:ind w:left="80" w:right="-20"/>
                    <w:jc w:val="left"/>
                    <w:tabs>
                      <w:tab w:pos="880" w:val="left"/>
                    </w:tabs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UK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2.5</w:t>
                    <w:tab/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Carbonsäu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1.648209pt;margin-top:138.200211pt;width:42.519708pt;height:15.125pt;mso-position-horizontal-relative:page;mso-position-vertical-relative:page;z-index:-3120" type="#_x0000_t202" filled="f" stroked="f">
            <v:textbox inset="0,0,0,0">
              <w:txbxContent>
                <w:p>
                  <w:pPr>
                    <w:spacing w:before="41" w:after="0" w:line="240" w:lineRule="auto"/>
                    <w:ind w:left="204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90-97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4.167908pt;margin-top:138.200211pt;width:41.743008pt;height:15.125pt;mso-position-horizontal-relative:page;mso-position-vertical-relative:page;z-index:-3119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5.910919pt;margin-top:138.200211pt;width:340.157457pt;height:15.125pt;mso-position-horizontal-relative:page;mso-position-vertical-relative:page;z-index:-3118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6.068359pt;margin-top:138.200211pt;width:76.5354pt;height:15.125pt;mso-position-horizontal-relative:page;mso-position-vertical-relative:page;z-index:-3117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2.60376pt;margin-top:138.200211pt;width:76.535378pt;height:15.125pt;mso-position-horizontal-relative:page;mso-position-vertical-relative:page;z-index:-3116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7505pt;margin-top:153.325211pt;width:138.897706pt;height:124.636769pt;mso-position-horizontal-relative:page;mso-position-vertical-relative:page;z-index:-3115" type="#_x0000_t202" filled="f" stroked="f">
            <v:textbox inset="0,0,0,0">
              <w:txbxContent>
                <w:p>
                  <w:pPr>
                    <w:spacing w:before="41" w:after="0" w:line="248" w:lineRule="auto"/>
                    <w:ind w:left="874" w:right="298" w:firstLine="-794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3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5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2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Die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homolo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eihe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der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ansäu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10" w:after="0" w:line="160" w:lineRule="exact"/>
                    <w:jc w:val="left"/>
                    <w:rPr>
                      <w:sz w:val="16"/>
                      <w:szCs w:val="16"/>
                    </w:rPr>
                  </w:pPr>
                  <w:rPr/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spacing w:before="0" w:after="0" w:line="248" w:lineRule="auto"/>
                    <w:ind w:left="874" w:right="182" w:firstLine="-794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3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5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3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3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1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Meh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erti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Carbon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säu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10" w:after="0" w:line="160" w:lineRule="exact"/>
                    <w:jc w:val="left"/>
                    <w:rPr>
                      <w:sz w:val="16"/>
                      <w:szCs w:val="16"/>
                    </w:rPr>
                  </w:pPr>
                  <w:rPr/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spacing w:before="0" w:after="0" w:line="240" w:lineRule="auto"/>
                    <w:ind w:left="43" w:right="448"/>
                    <w:jc w:val="center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3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5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.4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15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EX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ttsäu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9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8" w:after="0" w:line="240" w:lineRule="auto"/>
                    <w:ind w:left="874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8" w:after="0" w:line="170" w:lineRule="exact"/>
                    <w:jc w:val="left"/>
                    <w:rPr>
                      <w:sz w:val="17"/>
                      <w:szCs w:val="17"/>
                    </w:rPr>
                  </w:pPr>
                  <w:rPr/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spacing w:before="0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3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5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3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5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EX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onse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2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vierungs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8" w:after="0" w:line="240" w:lineRule="auto"/>
                    <w:ind w:left="840" w:right="1415"/>
                    <w:jc w:val="center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95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5"/>
                      <w:w w:val="95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1.648209pt;margin-top:153.325211pt;width:42.519708pt;height:124.636769pt;mso-position-horizontal-relative:page;mso-position-vertical-relative:page;z-index:-3114" type="#_x0000_t202" filled="f" stroked="f">
            <v:textbox inset="0,0,0,0">
              <w:txbxContent>
                <w:p>
                  <w:pPr>
                    <w:spacing w:before="41" w:after="0" w:line="240" w:lineRule="auto"/>
                    <w:ind w:left="169" w:right="149"/>
                    <w:jc w:val="center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92-93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18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169" w:right="149"/>
                    <w:jc w:val="center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94-95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18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295" w:right="275"/>
                    <w:jc w:val="center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96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18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295" w:right="275"/>
                    <w:jc w:val="center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97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4.167908pt;margin-top:153.325211pt;width:41.743008pt;height:124.636769pt;mso-position-horizontal-relative:page;mso-position-vertical-relative:page;z-index:-3113" type="#_x0000_t202" filled="f" stroked="f">
            <v:textbox inset="0,0,0,0">
              <w:txbxContent>
                <w:p>
                  <w:pPr>
                    <w:spacing w:before="40" w:after="0" w:line="240" w:lineRule="auto"/>
                    <w:ind w:left="335" w:right="315"/>
                    <w:jc w:val="center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6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5.910919pt;margin-top:153.325211pt;width:340.157457pt;height:124.636769pt;mso-position-horizontal-relative:page;mso-position-vertical-relative:page;z-index:-3112" type="#_x0000_t202" filled="f" stroked="f">
            <v:textbox inset="0,0,0,0">
              <w:txbxContent>
                <w:p>
                  <w:pPr>
                    <w:spacing w:before="40" w:after="0" w:line="248" w:lineRule="auto"/>
                    <w:ind w:left="80" w:right="161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dne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5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6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anisch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erbindun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au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7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grun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ih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5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fun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tione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lle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8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Gruppe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offklasse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ein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benennen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diese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nach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em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tischer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5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Nomenkl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tu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9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10" w:after="0" w:line="160" w:lineRule="exact"/>
                    <w:jc w:val="left"/>
                    <w:rPr>
                      <w:sz w:val="16"/>
                      <w:szCs w:val="16"/>
                    </w:rPr>
                  </w:pPr>
                  <w:rPr/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spacing w:before="0" w:after="0" w:line="248" w:lineRule="auto"/>
                    <w:ind w:left="80" w:right="79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erläu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ern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ermole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ula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7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echselwir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anischer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9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erbindun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erklä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aus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ähl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ensch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5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wie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die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9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endung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anischer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of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5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6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auf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dieser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Grundla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e.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10" w:after="0" w:line="160" w:lineRule="exact"/>
                    <w:jc w:val="left"/>
                    <w:rPr>
                      <w:sz w:val="16"/>
                      <w:szCs w:val="16"/>
                    </w:rPr>
                  </w:pPr>
                  <w:rPr/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spacing w:before="0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dis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utie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den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Eins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tz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on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onse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2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vierungs-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oma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of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5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6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der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Lebensmit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eli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8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du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trie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aus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esundheitlicher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ö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6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onomischer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spe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ti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lei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tsp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echende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6.068359pt;margin-top:153.325211pt;width:76.5354pt;height:124.636769pt;mso-position-horizontal-relative:page;mso-position-vertical-relative:page;z-index:-3111" type="#_x0000_t202" filled="f" stroked="f">
            <v:textbox inset="0,0,0,0">
              <w:txbxContent>
                <w:p>
                  <w:pPr>
                    <w:spacing w:before="40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S1,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S6,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S11</w:t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18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S2,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S13,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E7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18" w:after="0" w:line="240" w:lineRule="exact"/>
                    <w:jc w:val="left"/>
                    <w:rPr>
                      <w:sz w:val="24"/>
                      <w:szCs w:val="24"/>
                    </w:rPr>
                  </w:pPr>
                  <w:rPr/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spacing w:before="0" w:after="0" w:line="248" w:lineRule="auto"/>
                    <w:ind w:left="80" w:right="187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B5,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B9,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B10,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K5,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K8,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K13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2.60376pt;margin-top:153.325211pt;width:76.535378pt;height:124.636769pt;mso-position-horizontal-relative:page;mso-position-vertical-relative:page;z-index:-3110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7505pt;margin-top:277.961975pt;width:138.897706pt;height:15.125pt;mso-position-horizontal-relative:page;mso-position-vertical-relative:page;z-index:-3109" type="#_x0000_t202" filled="f" stroked="f">
            <v:textbox inset="0,0,0,0">
              <w:txbxContent>
                <w:p>
                  <w:pPr>
                    <w:spacing w:before="40" w:after="0" w:line="240" w:lineRule="auto"/>
                    <w:ind w:left="80" w:right="-20"/>
                    <w:jc w:val="left"/>
                    <w:tabs>
                      <w:tab w:pos="840" w:val="left"/>
                    </w:tabs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UK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2.6</w:t>
                    <w:tab/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b/>
                      <w:bCs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1.648209pt;margin-top:277.961975pt;width:42.519708pt;height:15.125pt;mso-position-horizontal-relative:page;mso-position-vertical-relative:page;z-index:-3108" type="#_x0000_t202" filled="f" stroked="f">
            <v:textbox inset="0,0,0,0">
              <w:txbxContent>
                <w:p>
                  <w:pPr>
                    <w:spacing w:before="40" w:after="0" w:line="240" w:lineRule="auto"/>
                    <w:ind w:left="155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98-107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4.167908pt;margin-top:277.961975pt;width:41.743008pt;height:15.125pt;mso-position-horizontal-relative:page;mso-position-vertical-relative:page;z-index:-3107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5.910919pt;margin-top:277.961975pt;width:340.157457pt;height:15.125pt;mso-position-horizontal-relative:page;mso-position-vertical-relative:page;z-index:-3106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6.068359pt;margin-top:277.961975pt;width:76.5354pt;height:15.125pt;mso-position-horizontal-relative:page;mso-position-vertical-relative:page;z-index:-3105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2.60376pt;margin-top:277.961975pt;width:76.535378pt;height:15.125pt;mso-position-horizontal-relative:page;mso-position-vertical-relative:page;z-index:-3104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7505pt;margin-top:293.086975pt;width:138.897706pt;height:149.125pt;mso-position-horizontal-relative:page;mso-position-vertical-relative:page;z-index:-3103" type="#_x0000_t202" filled="f" stroked="f">
            <v:textbox inset="0,0,0,0">
              <w:txbxContent>
                <w:p>
                  <w:pPr>
                    <w:spacing w:before="40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1"/>
                      <w:w w:val="100"/>
                    </w:rPr>
                    <w:t>6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2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14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oma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of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5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8" w:after="0" w:line="170" w:lineRule="exact"/>
                    <w:jc w:val="left"/>
                    <w:rPr>
                      <w:sz w:val="17"/>
                      <w:szCs w:val="17"/>
                    </w:rPr>
                  </w:pPr>
                  <w:rPr/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spacing w:before="0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1"/>
                      <w:w w:val="100"/>
                    </w:rPr>
                    <w:t>6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3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3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9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endung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on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8" w:after="0" w:line="240" w:lineRule="auto"/>
                    <w:ind w:left="874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ern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8" w:after="0" w:line="170" w:lineRule="exact"/>
                    <w:jc w:val="left"/>
                    <w:rPr>
                      <w:sz w:val="17"/>
                      <w:szCs w:val="17"/>
                    </w:rPr>
                  </w:pPr>
                  <w:rPr/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spacing w:before="0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1"/>
                      <w:w w:val="100"/>
                    </w:rPr>
                    <w:t>6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.4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16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EX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Ac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tylsalicylsäu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8" w:after="0" w:line="240" w:lineRule="auto"/>
                    <w:ind w:left="874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ASS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8" w:after="0" w:line="170" w:lineRule="exact"/>
                    <w:jc w:val="left"/>
                    <w:rPr>
                      <w:sz w:val="17"/>
                      <w:szCs w:val="17"/>
                    </w:rPr>
                  </w:pPr>
                  <w:rPr/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spacing w:before="0" w:after="0" w:line="248" w:lineRule="auto"/>
                    <w:ind w:left="874" w:right="108" w:firstLine="-794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1"/>
                      <w:w w:val="100"/>
                    </w:rPr>
                    <w:t>6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3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5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14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BNE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Biok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ft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of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5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die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7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elle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6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-ode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6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5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an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7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Deb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e 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1.648209pt;margin-top:293.086975pt;width:42.519708pt;height:149.125pt;mso-position-horizontal-relative:page;mso-position-vertical-relative:page;z-index:-3102" type="#_x0000_t202" filled="f" stroked="f">
            <v:textbox inset="0,0,0,0">
              <w:txbxContent>
                <w:p>
                  <w:pPr>
                    <w:spacing w:before="40" w:after="0" w:line="240" w:lineRule="auto"/>
                    <w:ind w:left="107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100-101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8" w:after="0" w:line="170" w:lineRule="exact"/>
                    <w:jc w:val="left"/>
                    <w:rPr>
                      <w:sz w:val="17"/>
                      <w:szCs w:val="17"/>
                    </w:rPr>
                  </w:pPr>
                  <w:rPr/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spacing w:before="0" w:after="0" w:line="240" w:lineRule="auto"/>
                    <w:ind w:left="107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102-103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18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107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104-105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18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107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106-107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4.167908pt;margin-top:293.086975pt;width:41.743008pt;height:149.125pt;mso-position-horizontal-relative:page;mso-position-vertical-relative:page;z-index:-3101" type="#_x0000_t202" filled="f" stroked="f">
            <v:textbox inset="0,0,0,0">
              <w:txbxContent>
                <w:p>
                  <w:pPr>
                    <w:spacing w:before="39" w:after="0" w:line="240" w:lineRule="auto"/>
                    <w:ind w:left="335" w:right="315"/>
                    <w:jc w:val="center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6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5.910919pt;margin-top:293.086975pt;width:340.157457pt;height:149.125pt;mso-position-horizontal-relative:page;mso-position-vertical-relative:page;z-index:-3100" type="#_x0000_t202" filled="f" stroked="f">
            <v:textbox inset="0,0,0,0">
              <w:txbxContent>
                <w:p>
                  <w:pPr>
                    <w:spacing w:before="39" w:after="0" w:line="248" w:lineRule="auto"/>
                    <w:ind w:left="80" w:right="161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dne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5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6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anisch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1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erbindun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au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7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grun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ih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5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fun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tione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lle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8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Gruppe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offklasse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ein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benennen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diese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nach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em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tischer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5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Nomenkl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tu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9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10" w:after="0" w:line="160" w:lineRule="exact"/>
                    <w:jc w:val="left"/>
                    <w:rPr>
                      <w:sz w:val="16"/>
                      <w:szCs w:val="16"/>
                    </w:rPr>
                  </w:pPr>
                  <w:rPr/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spacing w:before="0" w:after="0" w:line="248" w:lineRule="auto"/>
                    <w:ind w:left="80" w:right="79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erläu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ern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ermole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ula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7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echselwir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anischer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9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erbindun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erklä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aus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ähl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ensch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5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wie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die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9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1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endung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anischer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of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5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6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auf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dieser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71" w:after="0" w:line="650" w:lineRule="exact"/>
                    <w:ind w:left="80" w:right="111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füh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thesen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du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ch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lei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aus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of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5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ensch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der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erhal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enen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dis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utie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den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Eins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tz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on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onse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2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vierungs-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oma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of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5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6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der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Lebensmit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eli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161" w:lineRule="exact"/>
                    <w:ind w:left="8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2"/>
                    </w:rPr>
                    <w:t>du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position w:val="2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2"/>
                    </w:rPr>
                    <w:t>trie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2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2"/>
                    </w:rPr>
                    <w:t>aus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2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position w:val="2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2"/>
                    </w:rPr>
                    <w:t>esundheitlicher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2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2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2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2"/>
                    </w:rPr>
                    <w:t>ö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6"/>
                      <w:w w:val="100"/>
                      <w:position w:val="2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2"/>
                    </w:rPr>
                    <w:t>onomischer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2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  <w:position w:val="2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2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  <w:position w:val="2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2"/>
                    </w:rPr>
                    <w:t>spe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  <w:position w:val="2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2"/>
                    </w:rPr>
                    <w:t>ti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position w:val="2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2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position w:val="2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2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2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2"/>
                    </w:rPr>
                    <w:t>lei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position w:val="2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2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2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2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position w:val="2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2"/>
                    </w:rPr>
                    <w:t>tsp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position w:val="2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2"/>
                    </w:rPr>
                    <w:t>echende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8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Handlungsop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tionen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5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de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onsum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ab.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6.068359pt;margin-top:293.086975pt;width:76.5354pt;height:149.125pt;mso-position-horizontal-relative:page;mso-position-vertical-relative:page;z-index:-3099" type="#_x0000_t202" filled="f" stroked="f">
            <v:textbox inset="0,0,0,0">
              <w:txbxContent>
                <w:p>
                  <w:pPr>
                    <w:spacing w:before="39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S1,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S6,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S11</w:t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18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S2,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S13,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E7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18" w:after="0" w:line="240" w:lineRule="exact"/>
                    <w:jc w:val="left"/>
                    <w:rPr>
                      <w:sz w:val="24"/>
                      <w:szCs w:val="24"/>
                    </w:rPr>
                  </w:pPr>
                  <w:rPr/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spacing w:before="0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E3,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E5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18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8" w:lineRule="auto"/>
                    <w:ind w:left="80" w:right="187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B5,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B9,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B10,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K5,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K8,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K13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2.60376pt;margin-top:293.086975pt;width:76.535378pt;height:149.125pt;mso-position-horizontal-relative:page;mso-position-vertical-relative:page;z-index:-3098" type="#_x0000_t202" filled="f" stroked="f">
            <v:textbox inset="0,0,0,0">
              <w:txbxContent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19" w:after="0" w:line="220" w:lineRule="exact"/>
                    <w:jc w:val="left"/>
                    <w:rPr>
                      <w:sz w:val="22"/>
                      <w:szCs w:val="22"/>
                    </w:rPr>
                  </w:pPr>
                  <w:rPr/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spacing w:before="0" w:after="0" w:line="248" w:lineRule="auto"/>
                    <w:ind w:left="80" w:right="78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Bildung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für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nac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halti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twic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7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lung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(BNE)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7505pt;margin-top:442.211975pt;width:138.897706pt;height:39.125023pt;mso-position-horizontal-relative:page;mso-position-vertical-relative:page;z-index:-3097" type="#_x0000_t202" filled="f" stroked="f">
            <v:textbox inset="0,0,0,0">
              <w:txbxContent>
                <w:p>
                  <w:pPr>
                    <w:spacing w:before="39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Summe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b/>
                      <w:bCs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api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el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8" w:after="0" w:line="248" w:lineRule="auto"/>
                    <w:ind w:left="80" w:right="58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+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b/>
                      <w:bCs/>
                    </w:rPr>
                    <w:t>Übun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  <w:b/>
                      <w:bCs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b/>
                      <w:bCs/>
                    </w:rPr>
                    <w:t>en/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  <w:b/>
                      <w:bCs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b/>
                      <w:bCs/>
                    </w:rPr>
                    <w:t>ö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b/>
                      <w:bCs/>
                    </w:rPr>
                    <w:t>derun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4"/>
                      <w:w w:val="100"/>
                      <w:b/>
                      <w:bCs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b/>
                      <w:bCs/>
                    </w:rPr>
                    <w:t>/Diagnose/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6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b/>
                      <w:bCs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1.648209pt;margin-top:442.211975pt;width:42.519708pt;height:39.125023pt;mso-position-horizontal-relative:page;mso-position-vertical-relative:page;z-index:-3096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4.167908pt;margin-top:442.211975pt;width:41.743008pt;height:39.125023pt;mso-position-horizontal-relative:page;mso-position-vertical-relative:page;z-index:-3095" type="#_x0000_t202" filled="f" stroked="f">
            <v:textbox inset="0,0,0,0">
              <w:txbxContent>
                <w:p>
                  <w:pPr>
                    <w:spacing w:before="39" w:after="0" w:line="240" w:lineRule="auto"/>
                    <w:ind w:left="287" w:right="267"/>
                    <w:jc w:val="center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32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8" w:after="0" w:line="240" w:lineRule="auto"/>
                    <w:ind w:left="266" w:right="247"/>
                    <w:jc w:val="center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+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4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5.910919pt;margin-top:442.211975pt;width:340.157457pt;height:39.125023pt;mso-position-horizontal-relative:page;mso-position-vertical-relative:page;z-index:-3094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6.068359pt;margin-top:442.211975pt;width:76.5354pt;height:39.125023pt;mso-position-horizontal-relative:page;mso-position-vertical-relative:page;z-index:-3093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2.60376pt;margin-top:442.211975pt;width:76.535378pt;height:39.125023pt;mso-position-horizontal-relative:page;mso-position-vertical-relative:page;z-index:-3092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362202pt;margin-top:28.935701pt;width:717.165pt;height:12pt;mso-position-horizontal-relative:page;mso-position-vertical-relative:page;z-index:-3091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6840" w:h="11920" w:orient="landscape"/>
          <w:pgMar w:top="1080" w:bottom="280" w:left="1140" w:right="1140"/>
        </w:sectPr>
      </w:pPr>
      <w:rPr/>
    </w:p>
    <w:p>
      <w:pPr>
        <w:rPr>
          <w:sz w:val="0"/>
          <w:szCs w:val="0"/>
        </w:rPr>
      </w:pPr>
      <w:rPr/>
      <w:r>
        <w:rPr/>
        <w:pict>
          <v:group style="position:absolute;margin-left:62.362202pt;margin-top:39.935699pt;width:717.165pt;height:.1pt;mso-position-horizontal-relative:page;mso-position-vertical-relative:page;z-index:-3090" coordorigin="1247,799" coordsize="14343,2">
            <v:shape style="position:absolute;left:1247;top:799;width:14343;height:2" coordorigin="1247,799" coordsize="14343,0" path="m1247,799l15591,799e" filled="f" stroked="t" strokeweight=".5pt" strokecolor="#939598">
              <v:path arrowok="t"/>
            </v:shape>
          </v:group>
          <w10:wrap type="none"/>
        </w:pict>
      </w:r>
      <w:r>
        <w:rPr/>
        <w:pict>
          <v:group style="position:absolute;margin-left:0pt;margin-top:565.106995pt;width:680.315pt;height:30.169pt;mso-position-horizontal-relative:page;mso-position-vertical-relative:page;z-index:-3089" coordorigin="0,11302" coordsize="13606,603">
            <v:shape style="position:absolute;left:0;top:11302;width:13606;height:603" coordorigin="0,11302" coordsize="13606,603" path="m0,11906l13606,11906,13606,11302,0,11302,0,11906e" filled="t" fillcolor="#E6E7E8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687.117981pt;margin-top:565.106018pt;width:154.771pt;height:30.17pt;mso-position-horizontal-relative:page;mso-position-vertical-relative:page;z-index:-3088" coordorigin="13742,11302" coordsize="3095,603">
            <v:shape style="position:absolute;left:13742;top:11302;width:3095;height:603" coordorigin="13742,11302" coordsize="3095,603" path="m13742,11906l16838,11906,16838,11302,13742,11302,13742,11906e" filled="t" fillcolor="#D1D3D4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62.250477pt;margin-top:195.057007pt;width:717.388524pt;height:240.099895pt;mso-position-horizontal-relative:page;mso-position-vertical-relative:page;z-index:-3087" coordorigin="1245,3901" coordsize="14348,4802">
            <v:group style="position:absolute;left:1255;top:3911;width:3628;height:1188" coordorigin="1255,3911" coordsize="3628,1188">
              <v:shape style="position:absolute;left:1255;top:3911;width:3628;height:1188" coordorigin="1255,3911" coordsize="3628,1188" path="m4883,3911l1255,3911,1255,5099,4033,5099,4033,4235,4883,4235,4883,3911e" filled="t" fillcolor="#6DC0CA" stroked="f">
                <v:path arrowok="t"/>
                <v:fill/>
              </v:shape>
            </v:group>
            <v:group style="position:absolute;left:4033;top:4235;width:2;height:864" coordorigin="4033,4235" coordsize="2,864">
              <v:shape style="position:absolute;left:4033;top:4235;width:2;height:864" coordorigin="4033,4235" coordsize="0,864" path="m4033,4235l4033,5099e" filled="f" stroked="t" strokeweight=".101pt" strokecolor="#6DC0CA">
                <v:path arrowok="t"/>
              </v:shape>
            </v:group>
            <v:group style="position:absolute;left:4033;top:4235;width:850;height:864" coordorigin="4033,4235" coordsize="850,864">
              <v:shape style="position:absolute;left:4033;top:4235;width:850;height:864" coordorigin="4033,4235" coordsize="850,864" path="m4883,4235l4033,4235,4033,5099,4883,5099,4883,4235e" filled="t" fillcolor="#6DC0CA" stroked="f">
                <v:path arrowok="t"/>
                <v:fill/>
              </v:shape>
            </v:group>
            <v:group style="position:absolute;left:5718;top:3911;width:9865;height:324" coordorigin="5718,3911" coordsize="9865,324">
              <v:shape style="position:absolute;left:5718;top:3911;width:9865;height:324" coordorigin="5718,3911" coordsize="9865,324" path="m5718,3911l15583,3911,15583,4235,5718,4235,5718,3911e" filled="t" fillcolor="#E6E7E8" stroked="f">
                <v:path arrowok="t"/>
                <v:fill/>
              </v:shape>
            </v:group>
            <v:group style="position:absolute;left:5718;top:4235;width:6803;height:864" coordorigin="5718,4235" coordsize="6803,864">
              <v:shape style="position:absolute;left:5718;top:4235;width:6803;height:864" coordorigin="5718,4235" coordsize="6803,864" path="m5718,4235l12521,4235,12521,5099,5718,5099,5718,4235e" filled="t" fillcolor="#B62467" stroked="f">
                <v:path arrowok="t"/>
                <v:fill/>
              </v:shape>
            </v:group>
            <v:group style="position:absolute;left:12521;top:4235;width:1531;height:864" coordorigin="12521,4235" coordsize="1531,864">
              <v:shape style="position:absolute;left:12521;top:4235;width:1531;height:864" coordorigin="12521,4235" coordsize="1531,864" path="m12521,4235l14052,4235,14052,5099,12521,5099,12521,4235e" filled="t" fillcolor="#F36D21" stroked="f">
                <v:path arrowok="t"/>
                <v:fill/>
              </v:shape>
            </v:group>
            <v:group style="position:absolute;left:14052;top:4235;width:1531;height:864" coordorigin="14052,4235" coordsize="1531,864">
              <v:shape style="position:absolute;left:14052;top:4235;width:1531;height:864" coordorigin="14052,4235" coordsize="1531,864" path="m14052,4235l15583,4235,15583,5099,14052,5099,14052,4235e" filled="t" fillcolor="#95BC45" stroked="f">
                <v:path arrowok="t"/>
                <v:fill/>
              </v:shape>
            </v:group>
            <v:group style="position:absolute;left:1250;top:3911;width:14338;height:2" coordorigin="1250,3911" coordsize="14338,2">
              <v:shape style="position:absolute;left:1250;top:3911;width:14338;height:2" coordorigin="1250,3911" coordsize="14338,0" path="m1250,3911l15588,3911e" filled="f" stroked="t" strokeweight=".500023pt" strokecolor="#636466">
                <v:path arrowok="t"/>
              </v:shape>
            </v:group>
            <v:group style="position:absolute;left:1250;top:5423;width:14338;height:2" coordorigin="1250,5423" coordsize="14338,2">
              <v:shape style="position:absolute;left:1250;top:5423;width:14338;height:2" coordorigin="1250,5423" coordsize="14338,0" path="m1250,5423l15588,5423e" filled="f" stroked="t" strokeweight=".500040pt" strokecolor="#636466">
                <v:path arrowok="t"/>
              </v:shape>
            </v:group>
            <v:group style="position:absolute;left:1250;top:5965;width:14338;height:2" coordorigin="1250,5965" coordsize="14338,2">
              <v:shape style="position:absolute;left:1250;top:5965;width:14338;height:2" coordorigin="1250,5965" coordsize="14338,0" path="m1250,5965l15588,5965e" filled="f" stroked="t" strokeweight=".500040pt" strokecolor="#636466">
                <v:path arrowok="t"/>
              </v:shape>
            </v:group>
            <v:group style="position:absolute;left:1250;top:8698;width:14338;height:2" coordorigin="1250,8698" coordsize="14338,2">
              <v:shape style="position:absolute;left:1250;top:8698;width:14338;height:2" coordorigin="1250,8698" coordsize="14338,0" path="m1250,8698l15588,8698e" filled="f" stroked="t" strokeweight=".500021pt" strokecolor="#636466">
                <v:path arrowok="t"/>
              </v:shape>
            </v:group>
            <v:group style="position:absolute;left:1255;top:3916;width:2;height:4777" coordorigin="1255,3916" coordsize="2,4777">
              <v:shape style="position:absolute;left:1255;top:3916;width:2;height:4777" coordorigin="1255,3916" coordsize="0,4777" path="m1255,3916l1255,8693e" filled="f" stroked="t" strokeweight=".5pt" strokecolor="#636466">
                <v:path arrowok="t"/>
              </v:shape>
            </v:group>
            <v:group style="position:absolute;left:4883;top:3916;width:2;height:4777" coordorigin="4883,3916" coordsize="2,4777">
              <v:shape style="position:absolute;left:4883;top:3916;width:2;height:4777" coordorigin="4883,3916" coordsize="0,4777" path="m4883,3916l4883,8693e" filled="f" stroked="t" strokeweight=".5pt" strokecolor="#636466">
                <v:path arrowok="t"/>
              </v:shape>
            </v:group>
            <v:group style="position:absolute;left:5718;top:3916;width:2;height:4777" coordorigin="5718,3916" coordsize="2,4777">
              <v:shape style="position:absolute;left:5718;top:3916;width:2;height:4777" coordorigin="5718,3916" coordsize="0,4777" path="m5718,3916l5718,8693e" filled="f" stroked="t" strokeweight=".5pt" strokecolor="#636466">
                <v:path arrowok="t"/>
              </v:shape>
            </v:group>
            <v:group style="position:absolute;left:15583;top:3916;width:2;height:4777" coordorigin="15583,3916" coordsize="2,4777">
              <v:shape style="position:absolute;left:15583;top:3916;width:2;height:4777" coordorigin="15583,3916" coordsize="0,4777" path="m15583,3916l15583,8693e" filled="f" stroked="t" strokeweight=".5pt" strokecolor="#636466">
                <v:path arrowok="t"/>
              </v:shape>
            </v:group>
            <v:group style="position:absolute;left:1250;top:4235;width:3638;height:2" coordorigin="1250,4235" coordsize="3638,2">
              <v:shape style="position:absolute;left:1250;top:4235;width:3638;height:2" coordorigin="1250,4235" coordsize="3638,0" path="m1250,4235l4888,4235e" filled="f" stroked="t" strokeweight=".5pt" strokecolor="#636466">
                <v:path arrowok="t"/>
              </v:shape>
            </v:group>
            <v:group style="position:absolute;left:4033;top:4240;width:2;height:4453" coordorigin="4033,4240" coordsize="2,4453">
              <v:shape style="position:absolute;left:4033;top:4240;width:2;height:4453" coordorigin="4033,4240" coordsize="0,4453" path="m4033,4240l4033,8693e" filled="f" stroked="t" strokeweight=".5pt" strokecolor="#636466">
                <v:path arrowok="t"/>
              </v:shape>
            </v:group>
            <v:group style="position:absolute;left:5713;top:4235;width:9875;height:2" coordorigin="5713,4235" coordsize="9875,2">
              <v:shape style="position:absolute;left:5713;top:4235;width:9875;height:2" coordorigin="5713,4235" coordsize="9875,0" path="m5713,4235l15588,4235e" filled="f" stroked="t" strokeweight=".500014pt" strokecolor="#636466">
                <v:path arrowok="t"/>
              </v:shape>
            </v:group>
            <v:group style="position:absolute;left:12521;top:4240;width:2;height:4453" coordorigin="12521,4240" coordsize="2,4453">
              <v:shape style="position:absolute;left:12521;top:4240;width:2;height:4453" coordorigin="12521,4240" coordsize="0,4453" path="m12521,4240l12521,8693e" filled="f" stroked="t" strokeweight=".5pt" strokecolor="#636466">
                <v:path arrowok="t"/>
              </v:shape>
            </v:group>
            <v:group style="position:absolute;left:14052;top:4240;width:2;height:4453" coordorigin="14052,4240" coordsize="2,4453">
              <v:shape style="position:absolute;left:14052;top:4240;width:2;height:4453" coordorigin="14052,4240" coordsize="0,4453" path="m14052,4240l14052,8693e" filled="f" stroked="t" strokeweight=".5pt" strokecolor="#636466">
                <v:path arrowok="t"/>
              </v:shape>
            </v:group>
            <v:group style="position:absolute;left:1250;top:5099;width:14338;height:2" coordorigin="1250,5099" coordsize="14338,2">
              <v:shape style="position:absolute;left:1250;top:5099;width:14338;height:2" coordorigin="1250,5099" coordsize="14338,0" path="m1250,5099l15588,5099e" filled="f" stroked="t" strokeweight=".500051pt" strokecolor="#636466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02.677307pt;margin-top:100.492401pt;width:5.208pt;height:6.014pt;mso-position-horizontal-relative:page;mso-position-vertical-relative:page;z-index:-3086" coordorigin="4054,2010" coordsize="104,120">
            <v:shape style="position:absolute;left:4054;top:2010;width:104;height:120" coordorigin="4054,2010" coordsize="104,120" path="m4054,2010l4054,2130,4158,2070,4054,2010e" filled="t" fillcolor="#396F87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202.677307pt;margin-top:113.692497pt;width:5.208pt;height:6.014pt;mso-position-horizontal-relative:page;mso-position-vertical-relative:page;z-index:-3085" coordorigin="4054,2274" coordsize="104,120">
            <v:shape style="position:absolute;left:4054;top:2274;width:104;height:120" coordorigin="4054,2274" coordsize="104,120" path="m4054,2274l4054,2394,4158,2334,4054,2274e" filled="t" fillcolor="#396F87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202.677307pt;margin-top:126.892403pt;width:5.208pt;height:6.014pt;mso-position-horizontal-relative:page;mso-position-vertical-relative:page;z-index:-3084" coordorigin="4054,2538" coordsize="104,120">
            <v:shape style="position:absolute;left:4054;top:2538;width:104;height:120" coordorigin="4054,2538" coordsize="104,120" path="m4054,2538l4054,2658,4158,2598,4054,2538e" filled="t" fillcolor="#396F87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202.677307pt;margin-top:140.092499pt;width:5.208pt;height:6.014pt;mso-position-horizontal-relative:page;mso-position-vertical-relative:page;z-index:-3083" coordorigin="4054,2802" coordsize="104,120">
            <v:shape style="position:absolute;left:4054;top:2802;width:104;height:120" coordorigin="4054,2802" coordsize="104,120" path="m4054,2802l4054,2922,4158,2862,4054,2802e" filled="t" fillcolor="#396F87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202.677307pt;margin-top:156.342499pt;width:5.208pt;height:6.014pt;mso-position-horizontal-relative:page;mso-position-vertical-relative:page;z-index:-3082" coordorigin="4054,3127" coordsize="104,120">
            <v:shape style="position:absolute;left:4054;top:3127;width:104;height:120" coordorigin="4054,3127" coordsize="104,120" path="m4054,3127l4054,3247,4158,3187,4054,3127e" filled="t" fillcolor="#396F87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202.677307pt;margin-top:169.542496pt;width:5.208pt;height:6.014pt;mso-position-horizontal-relative:page;mso-position-vertical-relative:page;z-index:-3081" coordorigin="4054,3391" coordsize="104,120">
            <v:shape style="position:absolute;left:4054;top:3391;width:104;height:120" coordorigin="4054,3391" coordsize="104,120" path="m4054,3391l4054,3511,4158,3451,4054,3391e" filled="t" fillcolor="#396F87" stroked="f">
              <v:path arrowok="t"/>
              <v:fill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1.362202pt;margin-top:25.456701pt;width:342.350016pt;height:12pt;mso-position-horizontal-relative:page;mso-position-vertical-relative:page;z-index:-3080" type="#_x0000_t202" filled="f" stroked="f">
            <v:textbox inset="0,0,0,0">
              <w:txbxContent>
                <w:p>
                  <w:pPr>
                    <w:spacing w:before="0" w:after="0" w:line="230" w:lineRule="exact"/>
                    <w:ind w:left="20" w:right="-5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3"/>
                      <w:w w:val="100"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api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el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3: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4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ea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1"/>
                      <w:w w:val="100"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tions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2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esc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windig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6"/>
                      <w:w w:val="100"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eit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5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chemische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Gleich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1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wic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2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(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2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a.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26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Stunden)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68.390808pt;margin-top:25.456301pt;width:12.14pt;height:12pt;mso-position-horizontal-relative:page;mso-position-vertical-relative:page;z-index:-3079" type="#_x0000_t202" filled="f" stroked="f">
            <v:textbox inset="0,0,0,0">
              <w:txbxContent>
                <w:p>
                  <w:pPr>
                    <w:spacing w:before="0" w:after="0" w:line="230" w:lineRule="exact"/>
                    <w:ind w:left="20" w:right="-5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13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1.362202pt;margin-top:68.177902pt;width:558.768027pt;height:18pt;mso-position-horizontal-relative:page;mso-position-vertical-relative:page;z-index:-3078" type="#_x0000_t202" filled="f" stroked="f">
            <v:textbox inset="0,0,0,0">
              <w:txbxContent>
                <w:p>
                  <w:pPr>
                    <w:spacing w:before="0" w:after="0" w:line="356" w:lineRule="exact"/>
                    <w:ind w:left="20" w:right="-68"/>
                    <w:jc w:val="left"/>
                    <w:rPr>
                      <w:rFonts w:ascii="Calibri" w:hAnsi="Calibri" w:cs="Calibri" w:eastAsia="Calibri"/>
                      <w:sz w:val="32"/>
                      <w:szCs w:val="3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-4"/>
                      <w:w w:val="100"/>
                      <w:b/>
                      <w:bCs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0"/>
                      <w:w w:val="100"/>
                      <w:b/>
                      <w:bCs/>
                      <w:position w:val="1"/>
                    </w:rPr>
                    <w:t>api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-4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0"/>
                      <w:w w:val="100"/>
                      <w:b/>
                      <w:bCs/>
                      <w:position w:val="1"/>
                    </w:rPr>
                    <w:t>el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0"/>
                      <w:w w:val="100"/>
                      <w:b/>
                      <w:bCs/>
                      <w:position w:val="1"/>
                    </w:rPr>
                    <w:t>3: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-5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0"/>
                      <w:w w:val="100"/>
                      <w:b/>
                      <w:bCs/>
                      <w:position w:val="1"/>
                    </w:rPr>
                    <w:t>ea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-2"/>
                      <w:w w:val="100"/>
                      <w:b/>
                      <w:bCs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0"/>
                      <w:w w:val="100"/>
                      <w:b/>
                      <w:bCs/>
                      <w:position w:val="1"/>
                    </w:rPr>
                    <w:t>tions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-4"/>
                      <w:w w:val="100"/>
                      <w:b/>
                      <w:bCs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0"/>
                      <w:w w:val="100"/>
                      <w:b/>
                      <w:bCs/>
                      <w:position w:val="1"/>
                    </w:rPr>
                    <w:t>esc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-2"/>
                      <w:w w:val="100"/>
                      <w:b/>
                      <w:bCs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0"/>
                      <w:w w:val="100"/>
                      <w:b/>
                      <w:bCs/>
                      <w:position w:val="1"/>
                    </w:rPr>
                    <w:t>windig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-9"/>
                      <w:w w:val="100"/>
                      <w:b/>
                      <w:bCs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0"/>
                      <w:w w:val="100"/>
                      <w:b/>
                      <w:bCs/>
                      <w:position w:val="1"/>
                    </w:rPr>
                    <w:t>eit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-8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0"/>
                      <w:w w:val="100"/>
                      <w:b/>
                      <w:bCs/>
                      <w:position w:val="1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0"/>
                      <w:w w:val="100"/>
                      <w:b/>
                      <w:bCs/>
                      <w:position w:val="1"/>
                    </w:rPr>
                    <w:t>chemische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0"/>
                      <w:w w:val="100"/>
                      <w:b/>
                      <w:bCs/>
                      <w:position w:val="1"/>
                    </w:rPr>
                    <w:t>Gleich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-4"/>
                      <w:w w:val="100"/>
                      <w:b/>
                      <w:bCs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-1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0"/>
                      <w:w w:val="100"/>
                      <w:b/>
                      <w:bCs/>
                      <w:position w:val="1"/>
                    </w:rPr>
                    <w:t>wic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-3"/>
                      <w:w w:val="100"/>
                      <w:b/>
                      <w:bCs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-4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0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0"/>
                      <w:w w:val="100"/>
                      <w:b/>
                      <w:bCs/>
                      <w:position w:val="1"/>
                    </w:rPr>
                    <w:t>(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-2"/>
                      <w:w w:val="100"/>
                      <w:b/>
                      <w:bCs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0"/>
                      <w:w w:val="100"/>
                      <w:b/>
                      <w:bCs/>
                      <w:position w:val="1"/>
                    </w:rPr>
                    <w:t>a.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0"/>
                      <w:w w:val="100"/>
                      <w:b/>
                      <w:bCs/>
                      <w:position w:val="1"/>
                    </w:rPr>
                    <w:t>26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0"/>
                      <w:w w:val="100"/>
                      <w:b/>
                      <w:bCs/>
                      <w:position w:val="1"/>
                    </w:rPr>
                    <w:t>Stunden)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1.362202pt;margin-top:96.946091pt;width:104.625388pt;height:11.789708pt;mso-position-horizontal-relative:page;mso-position-vertical-relative:page;z-index:-3077" type="#_x0000_t202" filled="f" stroked="f">
            <v:textbox inset="0,0,0,0">
              <w:txbxContent>
                <w:p>
                  <w:pPr>
                    <w:spacing w:before="0" w:after="0" w:line="225" w:lineRule="exact"/>
                    <w:ind w:left="20" w:right="-49"/>
                    <w:jc w:val="left"/>
                    <w:rPr>
                      <w:rFonts w:ascii="Cambria" w:hAnsi="Cambria" w:cs="Cambria" w:eastAsia="Cambria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Inhaltliche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Sc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b/>
                      <w:bCs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b/>
                      <w:bCs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erpun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  <w:b/>
                      <w:bCs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mbria" w:hAnsi="Cambria" w:cs="Cambria" w:eastAsia="Cambria"/>
                      <w:sz w:val="19"/>
                      <w:szCs w:val="19"/>
                      <w:color w:val="231F20"/>
                      <w:spacing w:val="0"/>
                      <w:w w:val="100"/>
                      <w:position w:val="1"/>
                    </w:rPr>
                    <w:t>:</w:t>
                  </w:r>
                  <w:r>
                    <w:rPr>
                      <w:rFonts w:ascii="Cambria" w:hAnsi="Cambria" w:cs="Cambria" w:eastAsia="Cambria"/>
                      <w:sz w:val="19"/>
                      <w:szCs w:val="19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11.858902pt;margin-top:98.096298pt;width:330.738016pt;height:80.5501pt;mso-position-horizontal-relative:page;mso-position-vertical-relative:page;z-index:-3076" type="#_x0000_t202" filled="f" stroked="f">
            <v:textbox inset="0,0,0,0">
              <w:txbxContent>
                <w:p>
                  <w:pPr>
                    <w:spacing w:before="0" w:after="0" w:line="219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1"/>
                    </w:rPr>
                    <w:t>ea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1"/>
                    </w:rPr>
                    <w:t>tion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1"/>
                    </w:rPr>
                    <w:t>skin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1"/>
                    </w:rPr>
                    <w:t>tik: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6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1"/>
                    </w:rPr>
                    <w:t>Beei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1"/>
                    </w:rPr>
                    <w:t>flussung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6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1"/>
                    </w:rPr>
                    <w:t>der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1"/>
                    </w:rPr>
                    <w:t>ea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1"/>
                    </w:rPr>
                    <w:t>tions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1"/>
                    </w:rPr>
                    <w:t>esc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1"/>
                    </w:rPr>
                    <w:t>windig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6"/>
                      <w:w w:val="100"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1"/>
                    </w:rPr>
                    <w:t>eit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32" w:after="0" w:line="253" w:lineRule="auto"/>
                    <w:ind w:left="20" w:right="-35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Gleich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wic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ts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tionen: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6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Prinzip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on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Le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7"/>
                    </w:rPr>
                    <w:t>Ch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0"/>
                      <w:w w:val="107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7"/>
                    </w:rPr>
                    <w:t>telier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7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7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Masse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wir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ungs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tz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(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i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1"/>
                      <w:szCs w:val="11"/>
                      <w:color w:val="231F20"/>
                      <w:spacing w:val="0"/>
                      <w:w w:val="100"/>
                      <w:i/>
                      <w:position w:val="-6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0"/>
                    </w:rPr>
                    <w:t>)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position w:val="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0"/>
                    </w:rPr>
                    <w:t>euerung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0"/>
                    </w:rPr>
                    <w:t>chemischer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  <w:position w:val="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0"/>
                    </w:rPr>
                    <w:t>ea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  <w:position w:val="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0"/>
                    </w:rPr>
                    <w:t>tionen: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6"/>
                      <w:w w:val="100"/>
                      <w:position w:val="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0"/>
                    </w:rPr>
                    <w:t>Oberfläche,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  <w:position w:val="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0"/>
                    </w:rPr>
                    <w:t>on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  <w:position w:val="0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position w:val="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  <w:position w:val="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position w:val="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0"/>
                    </w:rPr>
                    <w:t>tion,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  <w:position w:val="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7"/>
                      <w:w w:val="100"/>
                      <w:position w:val="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0"/>
                    </w:rPr>
                    <w:t>empe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  <w:position w:val="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position w:val="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0"/>
                    </w:rPr>
                    <w:t>tur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0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0"/>
                    </w:rPr>
                    <w:t>Druck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  <w:position w:val="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position w:val="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position w:val="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0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position w:val="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0"/>
                    </w:rPr>
                    <w:t>se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80" w:after="0" w:line="240" w:lineRule="auto"/>
                    <w:ind w:left="2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Chemische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tion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32" w:after="0" w:line="240" w:lineRule="auto"/>
                    <w:ind w:left="2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Ene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gie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1.359901pt;margin-top:152.820404pt;width:111.439227pt;height:11.5pt;mso-position-horizontal-relative:page;mso-position-vertical-relative:page;z-index:-3075" type="#_x0000_t202" filled="f" stroked="f">
            <v:textbox inset="0,0,0,0">
              <w:txbxContent>
                <w:p>
                  <w:pPr>
                    <w:spacing w:before="0" w:after="0" w:line="219" w:lineRule="exact"/>
                    <w:ind w:left="20" w:right="-49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Beit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ä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b/>
                      <w:bCs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  <w:b/>
                      <w:bCs/>
                      <w:position w:val="1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Basis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5"/>
                      <w:w w:val="100"/>
                      <w:b/>
                      <w:bCs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on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  <w:b/>
                      <w:bCs/>
                      <w:position w:val="1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  <w:b/>
                      <w:bCs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en: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21.562927pt;margin-top:233.995895pt;width:38.615971pt;height:11.5pt;mso-position-horizontal-relative:page;mso-position-vertical-relative:page;z-index:-3074" type="#_x0000_t202" filled="f" stroked="f">
            <v:textbox inset="0,0,0,0">
              <w:txbxContent>
                <w:p>
                  <w:pPr>
                    <w:spacing w:before="0" w:after="0" w:line="219" w:lineRule="exact"/>
                    <w:ind w:left="20" w:right="-48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  <w:position w:val="1"/>
                    </w:rPr>
                    <w:t>au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3"/>
                      <w:w w:val="100"/>
                      <w:b/>
                      <w:bCs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  <w:position w:val="1"/>
                    </w:rPr>
                    <w:t>aben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2.93457pt;margin-top:572.366394pt;width:79.323911pt;height:12pt;mso-position-horizontal-relative:page;mso-position-vertical-relative:page;z-index:-3073" type="#_x0000_t202" filled="f" stroked="f">
            <v:textbox inset="0,0,0,0">
              <w:txbxContent>
                <w:p>
                  <w:pPr>
                    <w:spacing w:before="0" w:after="0" w:line="230" w:lineRule="exact"/>
                    <w:ind w:left="20" w:right="-5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hyperlink r:id="rId25">
                    <w:r>
                      <w:rPr>
                        <w:rFonts w:ascii="Calibri" w:hAnsi="Calibri" w:cs="Calibri" w:eastAsia="Calibri"/>
                        <w:sz w:val="20"/>
                        <w:szCs w:val="20"/>
                        <w:color w:val="231F20"/>
                        <w:spacing w:val="1"/>
                        <w:w w:val="100"/>
                        <w:position w:val="1"/>
                      </w:rPr>
                      <w:t>w</w:t>
                    </w:r>
                    <w:r>
                      <w:rPr>
                        <w:rFonts w:ascii="Calibri" w:hAnsi="Calibri" w:cs="Calibri" w:eastAsia="Calibri"/>
                        <w:sz w:val="20"/>
                        <w:szCs w:val="20"/>
                        <w:color w:val="231F20"/>
                        <w:spacing w:val="1"/>
                        <w:w w:val="100"/>
                        <w:position w:val="1"/>
                      </w:rPr>
                      <w:t>w</w:t>
                    </w:r>
                    <w:r>
                      <w:rPr>
                        <w:rFonts w:ascii="Calibri" w:hAnsi="Calibri" w:cs="Calibri" w:eastAsia="Calibri"/>
                        <w:sz w:val="20"/>
                        <w:szCs w:val="20"/>
                        <w:color w:val="231F20"/>
                        <w:spacing w:val="-13"/>
                        <w:w w:val="100"/>
                        <w:position w:val="1"/>
                      </w:rPr>
                      <w:t>w</w:t>
                    </w:r>
                    <w:r>
                      <w:rPr>
                        <w:rFonts w:ascii="Calibri" w:hAnsi="Calibri" w:cs="Calibri" w:eastAsia="Calibri"/>
                        <w:sz w:val="20"/>
                        <w:szCs w:val="20"/>
                        <w:color w:val="231F20"/>
                        <w:spacing w:val="0"/>
                        <w:w w:val="100"/>
                        <w:position w:val="1"/>
                      </w:rPr>
                      <w:t>.ccbuchne</w:t>
                    </w:r>
                    <w:r>
                      <w:rPr>
                        <w:rFonts w:ascii="Calibri" w:hAnsi="Calibri" w:cs="Calibri" w:eastAsia="Calibri"/>
                        <w:sz w:val="20"/>
                        <w:szCs w:val="20"/>
                        <w:color w:val="231F20"/>
                        <w:spacing w:val="-20"/>
                        <w:w w:val="100"/>
                        <w:position w:val="1"/>
                      </w:rPr>
                      <w:t>r</w:t>
                    </w:r>
                    <w:r>
                      <w:rPr>
                        <w:rFonts w:ascii="Calibri" w:hAnsi="Calibri" w:cs="Calibri" w:eastAsia="Calibri"/>
                        <w:sz w:val="20"/>
                        <w:szCs w:val="20"/>
                        <w:color w:val="231F20"/>
                        <w:spacing w:val="0"/>
                        <w:w w:val="100"/>
                        <w:position w:val="1"/>
                      </w:rPr>
                      <w:t>.de</w:t>
                    </w:r>
                    <w:r>
                      <w:rPr>
                        <w:rFonts w:ascii="Calibri" w:hAnsi="Calibri" w:cs="Calibri" w:eastAsia="Calibri"/>
                        <w:sz w:val="20"/>
                        <w:szCs w:val="20"/>
                        <w:color w:val="000000"/>
                        <w:spacing w:val="0"/>
                        <w:w w:val="100"/>
                        <w:position w:val="0"/>
                      </w:rPr>
                    </w:r>
                  </w:hyperlink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9.094501pt;margin-top:572.858215pt;width:243.086947pt;height:13.078174pt;mso-position-horizontal-relative:page;mso-position-vertical-relative:page;z-index:-3072" type="#_x0000_t202" filled="f" stroked="f">
            <v:textbox inset="0,0,0,0">
              <w:txbxContent>
                <w:p>
                  <w:pPr>
                    <w:spacing w:before="0" w:after="0" w:line="251" w:lineRule="exact"/>
                    <w:ind w:left="20" w:right="-53"/>
                    <w:jc w:val="left"/>
                    <w:tabs>
                      <w:tab w:pos="880" w:val="left"/>
                    </w:tabs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b/>
                      <w:bCs/>
                      <w:position w:val="2"/>
                    </w:rPr>
                    <w:t>Chemie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26"/>
                      <w:w w:val="100"/>
                      <w:b/>
                      <w:bCs/>
                      <w:position w:val="2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b/>
                      <w:bCs/>
                      <w:position w:val="2"/>
                    </w:rPr>
                    <w:tab/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b/>
                      <w:bCs/>
                      <w:position w:val="2"/>
                    </w:rPr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–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Das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neue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Leh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1"/>
                      <w:w w:val="100"/>
                      <w:position w:val="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  <w:position w:val="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erk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für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Chemie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am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  <w:position w:val="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ymnasium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7505pt;margin-top:195.557526pt;width:181.417415pt;height:16.195896pt;mso-position-horizontal-relative:page;mso-position-vertical-relative:page;z-index:-3071" type="#_x0000_t202" filled="f" stroked="f">
            <v:textbox inset="0,0,0,0">
              <w:txbxContent>
                <w:p>
                  <w:pPr>
                    <w:spacing w:before="52" w:after="0" w:line="240" w:lineRule="auto"/>
                    <w:ind w:left="548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Inhal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Sei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im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Schulbuch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4.167908pt;margin-top:195.557526pt;width:41.743008pt;height:59.391721pt;mso-position-horizontal-relative:page;mso-position-vertical-relative:page;z-index:-3070" type="#_x0000_t202" filled="f" stroked="f">
            <v:textbox inset="0,0,0,0">
              <w:txbxContent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4" w:after="0" w:line="280" w:lineRule="exact"/>
                    <w:jc w:val="left"/>
                    <w:rPr>
                      <w:sz w:val="28"/>
                      <w:szCs w:val="28"/>
                    </w:rPr>
                  </w:pPr>
                  <w:rPr/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spacing w:before="0" w:after="0" w:line="240" w:lineRule="auto"/>
                    <w:ind w:left="88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Stunden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5.910919pt;margin-top:195.557526pt;width:493.228235pt;height:16.195903pt;mso-position-horizontal-relative:page;mso-position-vertical-relative:page;z-index:-3069" type="#_x0000_t202" filled="f" stroked="f">
            <v:textbox inset="0,0,0,0">
              <w:txbxContent>
                <w:p>
                  <w:pPr>
                    <w:spacing w:before="52" w:after="0" w:line="240" w:lineRule="auto"/>
                    <w:ind w:left="2003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  <w:b/>
                      <w:bCs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ernlehrplan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Chemie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für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die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Se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b/>
                      <w:bCs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unda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b/>
                      <w:bCs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tu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  <w:b/>
                      <w:bCs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II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2022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No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drhein-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7"/>
                      <w:w w:val="100"/>
                      <w:b/>
                      <w:bCs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b/>
                      <w:bCs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  <w:b/>
                      <w:bCs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alen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7505pt;margin-top:211.753418pt;width:138.897706pt;height:43.195825pt;mso-position-horizontal-relative:page;mso-position-vertical-relative:page;z-index:-3068" type="#_x0000_t202" filled="f" stroked="f">
            <v:textbox inset="0,0,0,0">
              <w:txbxContent>
                <w:p>
                  <w:pPr>
                    <w:spacing w:before="93" w:after="0" w:line="186" w:lineRule="auto"/>
                    <w:ind w:left="71" w:right="51" w:firstLine="-2"/>
                    <w:jc w:val="center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api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UK/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7"/>
                      <w:w w:val="100"/>
                      <w:b/>
                      <w:bCs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achm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3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thode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FM/Medien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7"/>
                      <w:w w:val="100"/>
                      <w:b/>
                      <w:bCs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omp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3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MK/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Ex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EX/Bildun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fü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nachhalti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twicklun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BNE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1.648209pt;margin-top:211.753418pt;width:42.519708pt;height:43.195825pt;mso-position-horizontal-relative:page;mso-position-vertical-relative:page;z-index:-3067" type="#_x0000_t202" filled="f" stroked="f">
            <v:textbox inset="0,0,0,0">
              <w:txbxContent>
                <w:p>
                  <w:pPr>
                    <w:spacing w:before="2" w:after="0" w:line="120" w:lineRule="exact"/>
                    <w:jc w:val="left"/>
                    <w:rPr>
                      <w:sz w:val="12"/>
                      <w:szCs w:val="12"/>
                    </w:rPr>
                  </w:pPr>
                  <w:rPr/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23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Sei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5.910919pt;margin-top:211.753418pt;width:340.157457pt;height:43.195818pt;mso-position-horizontal-relative:page;mso-position-vertical-relative:page;z-index:-3066" type="#_x0000_t202" filled="f" stroked="f">
            <v:textbox inset="0,0,0,0">
              <w:txbxContent>
                <w:p>
                  <w:pPr>
                    <w:spacing w:before="2" w:after="0" w:line="120" w:lineRule="exact"/>
                    <w:jc w:val="left"/>
                    <w:rPr>
                      <w:sz w:val="12"/>
                      <w:szCs w:val="12"/>
                    </w:rPr>
                  </w:pPr>
                  <w:rPr/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1902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5"/>
                      <w:w w:val="100"/>
                      <w:b/>
                      <w:bCs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onk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3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tisier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9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5"/>
                      <w:w w:val="100"/>
                      <w:b/>
                      <w:bCs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omp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3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5"/>
                      <w:w w:val="100"/>
                      <w:b/>
                      <w:bCs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1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artun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6.068359pt;margin-top:211.753418pt;width:76.5354pt;height:43.195818pt;mso-position-horizontal-relative:page;mso-position-vertical-relative:page;z-index:-3065" type="#_x0000_t202" filled="f" stroked="f">
            <v:textbox inset="0,0,0,0">
              <w:txbxContent>
                <w:p>
                  <w:pPr>
                    <w:spacing w:before="7" w:after="0" w:line="100" w:lineRule="exact"/>
                    <w:jc w:val="left"/>
                    <w:rPr>
                      <w:sz w:val="10"/>
                      <w:szCs w:val="10"/>
                    </w:rPr>
                  </w:pPr>
                  <w:rPr/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spacing w:before="0" w:after="0" w:line="220" w:lineRule="exact"/>
                    <w:ind w:left="145" w:right="125"/>
                    <w:jc w:val="center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Übe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eo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dn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1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3"/>
                      <w:w w:val="100"/>
                      <w:b/>
                      <w:bCs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omp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1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enz-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1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artun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2.60376pt;margin-top:211.753418pt;width:76.535378pt;height:43.195818pt;mso-position-horizontal-relative:page;mso-position-vertical-relative:page;z-index:-3064" type="#_x0000_t202" filled="f" stroked="f">
            <v:textbox inset="0,0,0,0">
              <w:txbxContent>
                <w:p>
                  <w:pPr>
                    <w:spacing w:before="12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237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Que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schnitts-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7505pt;margin-top:254.949234pt;width:138.897706pt;height:16.195831pt;mso-position-horizontal-relative:page;mso-position-vertical-relative:page;z-index:-3063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1.648209pt;margin-top:254.949234pt;width:42.519708pt;height:16.195831pt;mso-position-horizontal-relative:page;mso-position-vertical-relative:page;z-index:-3062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4.167908pt;margin-top:254.949234pt;width:41.743008pt;height:16.195831pt;mso-position-horizontal-relative:page;mso-position-vertical-relative:page;z-index:-3061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5.910919pt;margin-top:254.949234pt;width:340.157457pt;height:16.195831pt;mso-position-horizontal-relative:page;mso-position-vertical-relative:page;z-index:-3060" type="#_x0000_t202" filled="f" stroked="f">
            <v:textbox inset="0,0,0,0">
              <w:txbxContent>
                <w:p>
                  <w:pPr>
                    <w:spacing w:before="52" w:after="0" w:line="240" w:lineRule="auto"/>
                    <w:ind w:left="2235" w:right="2216"/>
                    <w:jc w:val="center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Die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Schülerinnen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Schüler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6.068359pt;margin-top:254.949234pt;width:76.5354pt;height:16.195831pt;mso-position-horizontal-relative:page;mso-position-vertical-relative:page;z-index:-3059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2.60376pt;margin-top:254.949234pt;width:76.535378pt;height:16.195831pt;mso-position-horizontal-relative:page;mso-position-vertical-relative:page;z-index:-3058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7505pt;margin-top:271.145081pt;width:138.897706pt;height:27.125pt;mso-position-horizontal-relative:page;mso-position-vertical-relative:page;z-index:-3057" type="#_x0000_t202" filled="f" stroked="f">
            <v:textbox inset="0,0,0,0">
              <w:txbxContent>
                <w:p>
                  <w:pPr>
                    <w:spacing w:before="41" w:after="0" w:line="248" w:lineRule="auto"/>
                    <w:ind w:left="766" w:right="155" w:firstLine="-686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UK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3.1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  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ea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  <w:b/>
                      <w:bCs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tions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b/>
                      <w:bCs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esc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  <w:b/>
                      <w:bCs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windig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5"/>
                      <w:w w:val="100"/>
                      <w:b/>
                      <w:bCs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eit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1.648209pt;margin-top:271.145081pt;width:42.519708pt;height:27.125pt;mso-position-horizontal-relative:page;mso-position-vertical-relative:page;z-index:-3056" type="#_x0000_t202" filled="f" stroked="f">
            <v:textbox inset="0,0,0,0">
              <w:txbxContent>
                <w:p>
                  <w:pPr>
                    <w:spacing w:before="41" w:after="0" w:line="240" w:lineRule="auto"/>
                    <w:ind w:left="107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  <w:b/>
                      <w:bCs/>
                    </w:rPr>
                    <w:t>120-125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4.167908pt;margin-top:271.145081pt;width:41.743008pt;height:27.125pt;mso-position-horizontal-relative:page;mso-position-vertical-relative:page;z-index:-3055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5.910919pt;margin-top:271.145081pt;width:340.157457pt;height:27.125pt;mso-position-horizontal-relative:page;mso-position-vertical-relative:page;z-index:-3054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6.068359pt;margin-top:271.145081pt;width:76.5354pt;height:27.125pt;mso-position-horizontal-relative:page;mso-position-vertical-relative:page;z-index:-3053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2.60376pt;margin-top:271.145081pt;width:76.535378pt;height:27.125pt;mso-position-horizontal-relative:page;mso-position-vertical-relative:page;z-index:-3052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7505pt;margin-top:298.270081pt;width:138.897706pt;height:136.636815pt;mso-position-horizontal-relative:page;mso-position-vertical-relative:page;z-index:-3051" type="#_x0000_t202" filled="f" stroked="f">
            <v:textbox inset="0,0,0,0">
              <w:txbxContent>
                <w:p>
                  <w:pPr>
                    <w:spacing w:before="41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3.1.2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tions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esc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windig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8" w:after="0" w:line="240" w:lineRule="auto"/>
                    <w:ind w:left="771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6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eit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ß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theorie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8" w:after="0" w:line="170" w:lineRule="exact"/>
                    <w:jc w:val="left"/>
                    <w:rPr>
                      <w:sz w:val="17"/>
                      <w:szCs w:val="17"/>
                    </w:rPr>
                  </w:pPr>
                  <w:rPr/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spacing w:before="0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3.1.3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Beei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fl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ussung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der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7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8" w:after="0" w:line="240" w:lineRule="auto"/>
                    <w:ind w:left="771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tions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esc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windig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6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eit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1.648209pt;margin-top:298.270081pt;width:42.519708pt;height:136.636815pt;mso-position-horizontal-relative:page;mso-position-vertical-relative:page;z-index:-3050" type="#_x0000_t202" filled="f" stroked="f">
            <v:textbox inset="0,0,0,0">
              <w:txbxContent>
                <w:p>
                  <w:pPr>
                    <w:spacing w:before="41" w:after="0" w:line="240" w:lineRule="auto"/>
                    <w:ind w:left="107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122-123</w:t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18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107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124-125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4.167908pt;margin-top:298.270081pt;width:41.743008pt;height:136.636815pt;mso-position-horizontal-relative:page;mso-position-vertical-relative:page;z-index:-3049" type="#_x0000_t202" filled="f" stroked="f">
            <v:textbox inset="0,0,0,0">
              <w:txbxContent>
                <w:p>
                  <w:pPr>
                    <w:spacing w:before="41" w:after="0" w:line="240" w:lineRule="auto"/>
                    <w:ind w:left="335" w:right="315"/>
                    <w:jc w:val="center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6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5.910919pt;margin-top:298.270081pt;width:340.157457pt;height:136.636815pt;mso-position-horizontal-relative:page;mso-position-vertical-relative:page;z-index:-3048" type="#_x0000_t202" filled="f" stroked="f">
            <v:textbox inset="0,0,0,0">
              <w:txbxContent>
                <w:p>
                  <w:pPr>
                    <w:spacing w:before="41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erklä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den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Ei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fluss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eines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3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2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2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2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auf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die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ea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1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tions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esc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windig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6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eit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5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auch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an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-</w:t>
                  </w:r>
                </w:p>
                <w:p>
                  <w:pPr>
                    <w:spacing w:before="8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hand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4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1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fischer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5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Da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ellun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en.</w:t>
                  </w:r>
                </w:p>
                <w:p>
                  <w:pPr>
                    <w:spacing w:before="8" w:after="0" w:line="170" w:lineRule="exact"/>
                    <w:jc w:val="left"/>
                    <w:rPr>
                      <w:sz w:val="17"/>
                      <w:szCs w:val="17"/>
                    </w:rPr>
                  </w:pPr>
                  <w:rPr/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spacing w:before="0" w:after="0" w:line="248" w:lineRule="auto"/>
                    <w:ind w:left="80" w:right="333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finie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2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4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die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Du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chschnitts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esc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windig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6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eit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9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chemischer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ea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1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tionen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5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ermit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eln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diese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4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1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fisch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4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aus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3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xperime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2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ellen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2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en.</w:t>
                  </w:r>
                </w:p>
                <w:p>
                  <w:pPr>
                    <w:spacing w:before="10" w:after="0" w:line="160" w:lineRule="exact"/>
                    <w:jc w:val="left"/>
                    <w:rPr>
                      <w:sz w:val="16"/>
                      <w:szCs w:val="16"/>
                    </w:rPr>
                  </w:pPr>
                  <w:rPr/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spacing w:before="0" w:after="0" w:line="248" w:lineRule="auto"/>
                    <w:ind w:left="80" w:right="132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überprüfen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aufgestellte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Hypothesen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zum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Einfluss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verschiedener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Faktoren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auf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die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Reaktionsgeschwindigkeit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durch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Untersuchungen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des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zeitlichen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Ablaufs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einer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chem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schen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ea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1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tion.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</w:r>
                </w:p>
                <w:p>
                  <w:pPr>
                    <w:spacing w:before="10" w:after="0" w:line="160" w:lineRule="exact"/>
                    <w:jc w:val="left"/>
                    <w:rPr>
                      <w:sz w:val="16"/>
                      <w:szCs w:val="16"/>
                    </w:rPr>
                  </w:pPr>
                  <w:rPr/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spacing w:before="0" w:after="0" w:line="248" w:lineRule="auto"/>
                    <w:ind w:left="80" w:right="39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ellen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den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4"/>
                      <w:w w:val="100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eitlichen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Ablauf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chemischer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ea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1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tionen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5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auf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mole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2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ula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2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Ebene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mithil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5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4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4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2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5"/>
                      <w:w w:val="100"/>
                    </w:rPr>
                    <w:t>ß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2"/>
                      <w:w w:val="100"/>
                    </w:rPr>
                    <w:t>theori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4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2"/>
                      <w:w w:val="100"/>
                    </w:rPr>
                    <w:t>auc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4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2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4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4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4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2"/>
                      <w:w w:val="100"/>
                    </w:rPr>
                    <w:t>Nut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3"/>
                      <w:w w:val="100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2"/>
                      <w:w w:val="100"/>
                    </w:rPr>
                    <w:t>un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4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2"/>
                      <w:w w:val="100"/>
                    </w:rPr>
                    <w:t>digi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4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2"/>
                      <w:w w:val="100"/>
                    </w:rPr>
                    <w:t>ale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4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9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2"/>
                      <w:w w:val="100"/>
                    </w:rPr>
                    <w:t>erk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6"/>
                      <w:w w:val="100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2"/>
                      <w:w w:val="100"/>
                    </w:rPr>
                    <w:t>eu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4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4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2"/>
                      <w:w w:val="100"/>
                    </w:rPr>
                    <w:t>da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4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2"/>
                      <w:w w:val="100"/>
                    </w:rPr>
                    <w:t>un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4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2"/>
                      <w:w w:val="100"/>
                    </w:rPr>
                    <w:t>deu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4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4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2"/>
                      <w:w w:val="100"/>
                    </w:rPr>
                    <w:t>di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4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5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4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2"/>
                      <w:w w:val="100"/>
                    </w:rPr>
                    <w:t>ebnisse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.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6.068359pt;margin-top:298.270081pt;width:76.5354pt;height:136.636815pt;mso-position-horizontal-relative:page;mso-position-vertical-relative:page;z-index:-3047" type="#_x0000_t202" filled="f" stroked="f">
            <v:textbox inset="0,0,0,0">
              <w:txbxContent>
                <w:p>
                  <w:pPr>
                    <w:spacing w:before="40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S3,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S8,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S9</w:t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18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E5,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K7,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K9</w:t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18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E3,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E4,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E10,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S9</w:t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18" w:after="0" w:line="240" w:lineRule="exact"/>
                    <w:jc w:val="left"/>
                    <w:rPr>
                      <w:sz w:val="24"/>
                      <w:szCs w:val="24"/>
                    </w:rPr>
                  </w:pPr>
                  <w:rPr/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spacing w:before="0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E6,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E7,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E8,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K11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2.60376pt;margin-top:298.270081pt;width:76.535378pt;height:136.636815pt;mso-position-horizontal-relative:page;mso-position-vertical-relative:page;z-index:-3046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362202pt;margin-top:28.935701pt;width:717.165pt;height:12pt;mso-position-horizontal-relative:page;mso-position-vertical-relative:page;z-index:-3045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6840" w:h="11920" w:orient="landscape"/>
          <w:pgMar w:top="1080" w:bottom="280" w:left="1140" w:right="1140"/>
        </w:sectPr>
      </w:pPr>
      <w:rPr/>
    </w:p>
    <w:p>
      <w:pPr>
        <w:rPr>
          <w:sz w:val="0"/>
          <w:szCs w:val="0"/>
        </w:rPr>
      </w:pPr>
      <w:rPr/>
      <w:r>
        <w:rPr/>
        <w:pict>
          <v:group style="position:absolute;margin-left:62.362202pt;margin-top:39.935699pt;width:717.165pt;height:.1pt;mso-position-horizontal-relative:page;mso-position-vertical-relative:page;z-index:-3044" coordorigin="1247,799" coordsize="14343,2">
            <v:shape style="position:absolute;left:1247;top:799;width:14343;height:2" coordorigin="1247,799" coordsize="14343,0" path="m1247,799l15591,799e" filled="f" stroked="t" strokeweight=".5pt" strokecolor="#939598">
              <v:path arrowok="t"/>
            </v:shape>
          </v:group>
          <w10:wrap type="none"/>
        </w:pict>
      </w:r>
      <w:r>
        <w:rPr/>
        <w:pict>
          <v:group style="position:absolute;margin-left:0pt;margin-top:565.106995pt;width:680.315pt;height:30.169pt;mso-position-horizontal-relative:page;mso-position-vertical-relative:page;z-index:-3043" coordorigin="0,11302" coordsize="13606,603">
            <v:shape style="position:absolute;left:0;top:11302;width:13606;height:603" coordorigin="0,11302" coordsize="13606,603" path="m0,11906l13606,11906,13606,11302,0,11302,0,11906e" filled="t" fillcolor="#E6E7E8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687.117981pt;margin-top:565.106018pt;width:154.771pt;height:30.17pt;mso-position-horizontal-relative:page;mso-position-vertical-relative:page;z-index:-3042" coordorigin="13742,11302" coordsize="3095,603">
            <v:shape style="position:absolute;left:13742;top:11302;width:3095;height:603" coordorigin="13742,11302" coordsize="3095,603" path="m13742,11906l16838,11906,16838,11302,13742,11302,13742,11906e" filled="t" fillcolor="#D1D3D4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62.250481pt;margin-top:62.113003pt;width:717.38852pt;height:493.726001pt;mso-position-horizontal-relative:page;mso-position-vertical-relative:page;z-index:-3041" coordorigin="1245,1242" coordsize="14348,9875">
            <v:group style="position:absolute;left:1255;top:1252;width:3628;height:1188" coordorigin="1255,1252" coordsize="3628,1188">
              <v:shape style="position:absolute;left:1255;top:1252;width:3628;height:1188" coordorigin="1255,1252" coordsize="3628,1188" path="m4883,1252l1255,1252,1255,2440,4033,2440,4033,1576,4883,1576,4883,1252e" filled="t" fillcolor="#6DC0CA" stroked="f">
                <v:path arrowok="t"/>
                <v:fill/>
              </v:shape>
            </v:group>
            <v:group style="position:absolute;left:4033;top:1576;width:2;height:864" coordorigin="4033,1576" coordsize="2,864">
              <v:shape style="position:absolute;left:4033;top:1576;width:2;height:864" coordorigin="4033,1576" coordsize="0,864" path="m4033,1576l4033,2440e" filled="f" stroked="t" strokeweight=".101pt" strokecolor="#6DC0CA">
                <v:path arrowok="t"/>
              </v:shape>
            </v:group>
            <v:group style="position:absolute;left:4033;top:1576;width:850;height:864" coordorigin="4033,1576" coordsize="850,864">
              <v:shape style="position:absolute;left:4033;top:1576;width:850;height:864" coordorigin="4033,1576" coordsize="850,864" path="m4883,1576l4033,1576,4033,2440,4883,2440,4883,1576e" filled="t" fillcolor="#6DC0CA" stroked="f">
                <v:path arrowok="t"/>
                <v:fill/>
              </v:shape>
            </v:group>
            <v:group style="position:absolute;left:5718;top:1252;width:9865;height:324" coordorigin="5718,1252" coordsize="9865,324">
              <v:shape style="position:absolute;left:5718;top:1252;width:9865;height:324" coordorigin="5718,1252" coordsize="9865,324" path="m5718,1252l15583,1252,15583,1576,5718,1576,5718,1252e" filled="t" fillcolor="#E6E7E8" stroked="f">
                <v:path arrowok="t"/>
                <v:fill/>
              </v:shape>
            </v:group>
            <v:group style="position:absolute;left:5718;top:1576;width:6803;height:864" coordorigin="5718,1576" coordsize="6803,864">
              <v:shape style="position:absolute;left:5718;top:1576;width:6803;height:864" coordorigin="5718,1576" coordsize="6803,864" path="m5718,1576l12521,1576,12521,2440,5718,2440,5718,1576e" filled="t" fillcolor="#B62467" stroked="f">
                <v:path arrowok="t"/>
                <v:fill/>
              </v:shape>
            </v:group>
            <v:group style="position:absolute;left:12521;top:1576;width:1531;height:864" coordorigin="12521,1576" coordsize="1531,864">
              <v:shape style="position:absolute;left:12521;top:1576;width:1531;height:864" coordorigin="12521,1576" coordsize="1531,864" path="m12521,1576l14052,1576,14052,2440,12521,2440,12521,1576e" filled="t" fillcolor="#F36D21" stroked="f">
                <v:path arrowok="t"/>
                <v:fill/>
              </v:shape>
            </v:group>
            <v:group style="position:absolute;left:14052;top:1576;width:1531;height:864" coordorigin="14052,1576" coordsize="1531,864">
              <v:shape style="position:absolute;left:14052;top:1576;width:1531;height:864" coordorigin="14052,1576" coordsize="1531,864" path="m14052,1576l15583,1576,15583,2440,14052,2440,14052,1576e" filled="t" fillcolor="#95BC45" stroked="f">
                <v:path arrowok="t"/>
                <v:fill/>
              </v:shape>
            </v:group>
            <v:group style="position:absolute;left:1250;top:1252;width:14338;height:2" coordorigin="1250,1252" coordsize="14338,2">
              <v:shape style="position:absolute;left:1250;top:1252;width:14338;height:2" coordorigin="1250,1252" coordsize="14338,0" path="m1250,1252l15588,1252e" filled="f" stroked="t" strokeweight=".500036pt" strokecolor="#636466">
                <v:path arrowok="t"/>
              </v:shape>
            </v:group>
            <v:group style="position:absolute;left:1250;top:2764;width:14338;height:2" coordorigin="1250,2764" coordsize="14338,2">
              <v:shape style="position:absolute;left:1250;top:2764;width:14338;height:2" coordorigin="1250,2764" coordsize="14338,0" path="m1250,2764l15588,2764e" filled="f" stroked="t" strokeweight=".500023pt" strokecolor="#636466">
                <v:path arrowok="t"/>
              </v:shape>
            </v:group>
            <v:group style="position:absolute;left:1250;top:3307;width:14338;height:2" coordorigin="1250,3307" coordsize="14338,2">
              <v:shape style="position:absolute;left:1250;top:3307;width:14338;height:2" coordorigin="1250,3307" coordsize="14338,0" path="m1250,3307l15588,3307e" filled="f" stroked="t" strokeweight=".500023pt" strokecolor="#636466">
                <v:path arrowok="t"/>
              </v:shape>
            </v:group>
            <v:group style="position:absolute;left:1250;top:6689;width:14338;height:2" coordorigin="1250,6689" coordsize="14338,2">
              <v:shape style="position:absolute;left:1250;top:6689;width:14338;height:2" coordorigin="1250,6689" coordsize="14338,0" path="m1250,6689l15588,6689e" filled="f" stroked="t" strokeweight=".500044pt" strokecolor="#636466">
                <v:path arrowok="t"/>
              </v:shape>
            </v:group>
            <v:group style="position:absolute;left:1250;top:7232;width:14338;height:2" coordorigin="1250,7232" coordsize="14338,2">
              <v:shape style="position:absolute;left:1250;top:7232;width:14338;height:2" coordorigin="1250,7232" coordsize="14338,0" path="m1250,7232l15588,7232e" filled="f" stroked="t" strokeweight=".500017pt" strokecolor="#636466">
                <v:path arrowok="t"/>
              </v:shape>
            </v:group>
            <v:group style="position:absolute;left:1250;top:10329;width:14338;height:2" coordorigin="1250,10329" coordsize="14338,2">
              <v:shape style="position:absolute;left:1250;top:10329;width:14338;height:2" coordorigin="1250,10329" coordsize="14338,0" path="m1250,10329l15588,10329e" filled="f" stroked="t" strokeweight=".500014pt" strokecolor="#636466">
                <v:path arrowok="t"/>
              </v:shape>
            </v:group>
            <v:group style="position:absolute;left:1250;top:11112;width:14338;height:2" coordorigin="1250,11112" coordsize="14338,2">
              <v:shape style="position:absolute;left:1250;top:11112;width:14338;height:2" coordorigin="1250,11112" coordsize="14338,0" path="m1250,11112l15588,11112e" filled="f" stroked="t" strokeweight=".500001pt" strokecolor="#636466">
                <v:path arrowok="t"/>
              </v:shape>
            </v:group>
            <v:group style="position:absolute;left:1255;top:1257;width:2;height:9850" coordorigin="1255,1257" coordsize="2,9850">
              <v:shape style="position:absolute;left:1255;top:1257;width:2;height:9850" coordorigin="1255,1257" coordsize="0,9850" path="m1255,1257l1255,11107e" filled="f" stroked="t" strokeweight=".5pt" strokecolor="#636466">
                <v:path arrowok="t"/>
              </v:shape>
            </v:group>
            <v:group style="position:absolute;left:4883;top:1257;width:2;height:9850" coordorigin="4883,1257" coordsize="2,9850">
              <v:shape style="position:absolute;left:4883;top:1257;width:2;height:9850" coordorigin="4883,1257" coordsize="0,9850" path="m4883,1257l4883,11107e" filled="f" stroked="t" strokeweight=".5pt" strokecolor="#636466">
                <v:path arrowok="t"/>
              </v:shape>
            </v:group>
            <v:group style="position:absolute;left:5718;top:1257;width:2;height:9850" coordorigin="5718,1257" coordsize="2,9850">
              <v:shape style="position:absolute;left:5718;top:1257;width:2;height:9850" coordorigin="5718,1257" coordsize="0,9850" path="m5718,1257l5718,11107e" filled="f" stroked="t" strokeweight=".5pt" strokecolor="#636466">
                <v:path arrowok="t"/>
              </v:shape>
            </v:group>
            <v:group style="position:absolute;left:15583;top:1257;width:2;height:9850" coordorigin="15583,1257" coordsize="2,9850">
              <v:shape style="position:absolute;left:15583;top:1257;width:2;height:9850" coordorigin="15583,1257" coordsize="0,9850" path="m15583,1257l15583,11107e" filled="f" stroked="t" strokeweight=".5pt" strokecolor="#636466">
                <v:path arrowok="t"/>
              </v:shape>
            </v:group>
            <v:group style="position:absolute;left:1250;top:1576;width:3638;height:2" coordorigin="1250,1576" coordsize="3638,2">
              <v:shape style="position:absolute;left:1250;top:1576;width:3638;height:2" coordorigin="1250,1576" coordsize="3638,0" path="m1250,1576l4888,1576e" filled="f" stroked="t" strokeweight=".5pt" strokecolor="#636466">
                <v:path arrowok="t"/>
              </v:shape>
            </v:group>
            <v:group style="position:absolute;left:4033;top:1581;width:2;height:9526" coordorigin="4033,1581" coordsize="2,9526">
              <v:shape style="position:absolute;left:4033;top:1581;width:2;height:9526" coordorigin="4033,1581" coordsize="0,9526" path="m4033,1581l4033,11107e" filled="f" stroked="t" strokeweight=".5pt" strokecolor="#636466">
                <v:path arrowok="t"/>
              </v:shape>
            </v:group>
            <v:group style="position:absolute;left:5713;top:1576;width:9875;height:2" coordorigin="5713,1576" coordsize="9875,2">
              <v:shape style="position:absolute;left:5713;top:1576;width:9875;height:2" coordorigin="5713,1576" coordsize="9875,0" path="m5713,1576l15588,1576e" filled="f" stroked="t" strokeweight=".500029pt" strokecolor="#636466">
                <v:path arrowok="t"/>
              </v:shape>
            </v:group>
            <v:group style="position:absolute;left:12521;top:1581;width:2;height:9526" coordorigin="12521,1581" coordsize="2,9526">
              <v:shape style="position:absolute;left:12521;top:1581;width:2;height:9526" coordorigin="12521,1581" coordsize="0,9526" path="m12521,1581l12521,11107e" filled="f" stroked="t" strokeweight=".5pt" strokecolor="#636466">
                <v:path arrowok="t"/>
              </v:shape>
            </v:group>
            <v:group style="position:absolute;left:14052;top:1581;width:2;height:9526" coordorigin="14052,1581" coordsize="2,9526">
              <v:shape style="position:absolute;left:14052;top:1581;width:2;height:9526" coordorigin="14052,1581" coordsize="0,9526" path="m14052,1581l14052,11107e" filled="f" stroked="t" strokeweight=".5pt" strokecolor="#636466">
                <v:path arrowok="t"/>
              </v:shape>
            </v:group>
            <v:group style="position:absolute;left:1250;top:2440;width:14338;height:2" coordorigin="1250,2440" coordsize="14338,2">
              <v:shape style="position:absolute;left:1250;top:2440;width:14338;height:2" coordorigin="1250,2440" coordsize="14338,0" path="m1250,2440l15588,2440e" filled="f" stroked="t" strokeweight=".500008pt" strokecolor="#636466">
                <v:path arrowok="t"/>
              </v:shape>
            </v:group>
            <w10:wrap type="none"/>
          </v:group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1.362202pt;margin-top:25.456701pt;width:342.350016pt;height:12pt;mso-position-horizontal-relative:page;mso-position-vertical-relative:page;z-index:-3040" type="#_x0000_t202" filled="f" stroked="f">
            <v:textbox inset="0,0,0,0">
              <w:txbxContent>
                <w:p>
                  <w:pPr>
                    <w:spacing w:before="0" w:after="0" w:line="230" w:lineRule="exact"/>
                    <w:ind w:left="20" w:right="-5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3"/>
                      <w:w w:val="100"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api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el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3: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4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ea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1"/>
                      <w:w w:val="100"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tions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2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esc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windig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6"/>
                      <w:w w:val="100"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eit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5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chemische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Gleich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1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wic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2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(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2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a.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26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Stunden)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68.390808pt;margin-top:25.456301pt;width:12.14pt;height:12pt;mso-position-horizontal-relative:page;mso-position-vertical-relative:page;z-index:-3039" type="#_x0000_t202" filled="f" stroked="f">
            <v:textbox inset="0,0,0,0">
              <w:txbxContent>
                <w:p>
                  <w:pPr>
                    <w:spacing w:before="0" w:after="0" w:line="230" w:lineRule="exact"/>
                    <w:ind w:left="20" w:right="-5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14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21.562927pt;margin-top:101.051102pt;width:38.615971pt;height:11.5pt;mso-position-horizontal-relative:page;mso-position-vertical-relative:page;z-index:-3038" type="#_x0000_t202" filled="f" stroked="f">
            <v:textbox inset="0,0,0,0">
              <w:txbxContent>
                <w:p>
                  <w:pPr>
                    <w:spacing w:before="0" w:after="0" w:line="219" w:lineRule="exact"/>
                    <w:ind w:left="20" w:right="-48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  <w:position w:val="1"/>
                    </w:rPr>
                    <w:t>au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3"/>
                      <w:w w:val="100"/>
                      <w:b/>
                      <w:bCs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  <w:position w:val="1"/>
                    </w:rPr>
                    <w:t>aben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2.93457pt;margin-top:572.366394pt;width:79.323911pt;height:12pt;mso-position-horizontal-relative:page;mso-position-vertical-relative:page;z-index:-3037" type="#_x0000_t202" filled="f" stroked="f">
            <v:textbox inset="0,0,0,0">
              <w:txbxContent>
                <w:p>
                  <w:pPr>
                    <w:spacing w:before="0" w:after="0" w:line="230" w:lineRule="exact"/>
                    <w:ind w:left="20" w:right="-5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hyperlink r:id="rId26">
                    <w:r>
                      <w:rPr>
                        <w:rFonts w:ascii="Calibri" w:hAnsi="Calibri" w:cs="Calibri" w:eastAsia="Calibri"/>
                        <w:sz w:val="20"/>
                        <w:szCs w:val="20"/>
                        <w:color w:val="231F20"/>
                        <w:spacing w:val="1"/>
                        <w:w w:val="100"/>
                        <w:position w:val="1"/>
                      </w:rPr>
                      <w:t>w</w:t>
                    </w:r>
                    <w:r>
                      <w:rPr>
                        <w:rFonts w:ascii="Calibri" w:hAnsi="Calibri" w:cs="Calibri" w:eastAsia="Calibri"/>
                        <w:sz w:val="20"/>
                        <w:szCs w:val="20"/>
                        <w:color w:val="231F20"/>
                        <w:spacing w:val="1"/>
                        <w:w w:val="100"/>
                        <w:position w:val="1"/>
                      </w:rPr>
                      <w:t>w</w:t>
                    </w:r>
                    <w:r>
                      <w:rPr>
                        <w:rFonts w:ascii="Calibri" w:hAnsi="Calibri" w:cs="Calibri" w:eastAsia="Calibri"/>
                        <w:sz w:val="20"/>
                        <w:szCs w:val="20"/>
                        <w:color w:val="231F20"/>
                        <w:spacing w:val="-13"/>
                        <w:w w:val="100"/>
                        <w:position w:val="1"/>
                      </w:rPr>
                      <w:t>w</w:t>
                    </w:r>
                    <w:r>
                      <w:rPr>
                        <w:rFonts w:ascii="Calibri" w:hAnsi="Calibri" w:cs="Calibri" w:eastAsia="Calibri"/>
                        <w:sz w:val="20"/>
                        <w:szCs w:val="20"/>
                        <w:color w:val="231F20"/>
                        <w:spacing w:val="0"/>
                        <w:w w:val="100"/>
                        <w:position w:val="1"/>
                      </w:rPr>
                      <w:t>.ccbuchne</w:t>
                    </w:r>
                    <w:r>
                      <w:rPr>
                        <w:rFonts w:ascii="Calibri" w:hAnsi="Calibri" w:cs="Calibri" w:eastAsia="Calibri"/>
                        <w:sz w:val="20"/>
                        <w:szCs w:val="20"/>
                        <w:color w:val="231F20"/>
                        <w:spacing w:val="-20"/>
                        <w:w w:val="100"/>
                        <w:position w:val="1"/>
                      </w:rPr>
                      <w:t>r</w:t>
                    </w:r>
                    <w:r>
                      <w:rPr>
                        <w:rFonts w:ascii="Calibri" w:hAnsi="Calibri" w:cs="Calibri" w:eastAsia="Calibri"/>
                        <w:sz w:val="20"/>
                        <w:szCs w:val="20"/>
                        <w:color w:val="231F20"/>
                        <w:spacing w:val="0"/>
                        <w:w w:val="100"/>
                        <w:position w:val="1"/>
                      </w:rPr>
                      <w:t>.de</w:t>
                    </w:r>
                    <w:r>
                      <w:rPr>
                        <w:rFonts w:ascii="Calibri" w:hAnsi="Calibri" w:cs="Calibri" w:eastAsia="Calibri"/>
                        <w:sz w:val="20"/>
                        <w:szCs w:val="20"/>
                        <w:color w:val="000000"/>
                        <w:spacing w:val="0"/>
                        <w:w w:val="100"/>
                        <w:position w:val="0"/>
                      </w:rPr>
                    </w:r>
                  </w:hyperlink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9.094501pt;margin-top:572.858215pt;width:243.086947pt;height:13.078174pt;mso-position-horizontal-relative:page;mso-position-vertical-relative:page;z-index:-3036" type="#_x0000_t202" filled="f" stroked="f">
            <v:textbox inset="0,0,0,0">
              <w:txbxContent>
                <w:p>
                  <w:pPr>
                    <w:spacing w:before="0" w:after="0" w:line="251" w:lineRule="exact"/>
                    <w:ind w:left="20" w:right="-53"/>
                    <w:jc w:val="left"/>
                    <w:tabs>
                      <w:tab w:pos="880" w:val="left"/>
                    </w:tabs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b/>
                      <w:bCs/>
                      <w:position w:val="2"/>
                    </w:rPr>
                    <w:t>Chemie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26"/>
                      <w:w w:val="100"/>
                      <w:b/>
                      <w:bCs/>
                      <w:position w:val="2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b/>
                      <w:bCs/>
                      <w:position w:val="2"/>
                    </w:rPr>
                    <w:tab/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b/>
                      <w:bCs/>
                      <w:position w:val="2"/>
                    </w:rPr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–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Das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neue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Leh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1"/>
                      <w:w w:val="100"/>
                      <w:position w:val="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  <w:position w:val="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erk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für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Chemie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am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  <w:position w:val="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ymnasium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7505pt;margin-top:62.612576pt;width:181.417415pt;height:16.195956pt;mso-position-horizontal-relative:page;mso-position-vertical-relative:page;z-index:-3035" type="#_x0000_t202" filled="f" stroked="f">
            <v:textbox inset="0,0,0,0">
              <w:txbxContent>
                <w:p>
                  <w:pPr>
                    <w:spacing w:before="52" w:after="0" w:line="240" w:lineRule="auto"/>
                    <w:ind w:left="548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Inhal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Sei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im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Schulbuch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4.167908pt;margin-top:62.612576pt;width:41.743008pt;height:59.391721pt;mso-position-horizontal-relative:page;mso-position-vertical-relative:page;z-index:-3034" type="#_x0000_t202" filled="f" stroked="f">
            <v:textbox inset="0,0,0,0">
              <w:txbxContent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4" w:after="0" w:line="280" w:lineRule="exact"/>
                    <w:jc w:val="left"/>
                    <w:rPr>
                      <w:sz w:val="28"/>
                      <w:szCs w:val="28"/>
                    </w:rPr>
                  </w:pPr>
                  <w:rPr/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spacing w:before="0" w:after="0" w:line="240" w:lineRule="auto"/>
                    <w:ind w:left="88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Stunden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5.910919pt;margin-top:62.612576pt;width:493.228235pt;height:16.195971pt;mso-position-horizontal-relative:page;mso-position-vertical-relative:page;z-index:-3033" type="#_x0000_t202" filled="f" stroked="f">
            <v:textbox inset="0,0,0,0">
              <w:txbxContent>
                <w:p>
                  <w:pPr>
                    <w:spacing w:before="52" w:after="0" w:line="240" w:lineRule="auto"/>
                    <w:ind w:left="2003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  <w:b/>
                      <w:bCs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ernlehrplan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Chemie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für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die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Se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b/>
                      <w:bCs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unda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b/>
                      <w:bCs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tu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  <w:b/>
                      <w:bCs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II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2022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No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drhein-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7"/>
                      <w:w w:val="100"/>
                      <w:b/>
                      <w:bCs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b/>
                      <w:bCs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  <w:b/>
                      <w:bCs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alen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7505pt;margin-top:78.808533pt;width:138.897706pt;height:43.195765pt;mso-position-horizontal-relative:page;mso-position-vertical-relative:page;z-index:-3032" type="#_x0000_t202" filled="f" stroked="f">
            <v:textbox inset="0,0,0,0">
              <w:txbxContent>
                <w:p>
                  <w:pPr>
                    <w:spacing w:before="93" w:after="0" w:line="186" w:lineRule="auto"/>
                    <w:ind w:left="71" w:right="51" w:firstLine="-2"/>
                    <w:jc w:val="center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api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UK/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7"/>
                      <w:w w:val="100"/>
                      <w:b/>
                      <w:bCs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achm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3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thode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FM/Medien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7"/>
                      <w:w w:val="100"/>
                      <w:b/>
                      <w:bCs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omp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3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MK/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Ex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EX/Bildun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fü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nachhalti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twicklun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BNE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1.648209pt;margin-top:78.808533pt;width:42.519708pt;height:43.195765pt;mso-position-horizontal-relative:page;mso-position-vertical-relative:page;z-index:-3031" type="#_x0000_t202" filled="f" stroked="f">
            <v:textbox inset="0,0,0,0">
              <w:txbxContent>
                <w:p>
                  <w:pPr>
                    <w:spacing w:before="2" w:after="0" w:line="120" w:lineRule="exact"/>
                    <w:jc w:val="left"/>
                    <w:rPr>
                      <w:sz w:val="12"/>
                      <w:szCs w:val="12"/>
                    </w:rPr>
                  </w:pPr>
                  <w:rPr/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23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Sei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5.910919pt;margin-top:78.808548pt;width:340.157457pt;height:43.19575pt;mso-position-horizontal-relative:page;mso-position-vertical-relative:page;z-index:-3030" type="#_x0000_t202" filled="f" stroked="f">
            <v:textbox inset="0,0,0,0">
              <w:txbxContent>
                <w:p>
                  <w:pPr>
                    <w:spacing w:before="2" w:after="0" w:line="120" w:lineRule="exact"/>
                    <w:jc w:val="left"/>
                    <w:rPr>
                      <w:sz w:val="12"/>
                      <w:szCs w:val="12"/>
                    </w:rPr>
                  </w:pPr>
                  <w:rPr/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1902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5"/>
                      <w:w w:val="100"/>
                      <w:b/>
                      <w:bCs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onk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3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tisier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9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5"/>
                      <w:w w:val="100"/>
                      <w:b/>
                      <w:bCs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omp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3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5"/>
                      <w:w w:val="100"/>
                      <w:b/>
                      <w:bCs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1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artun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6.068359pt;margin-top:78.808548pt;width:76.5354pt;height:43.19575pt;mso-position-horizontal-relative:page;mso-position-vertical-relative:page;z-index:-3029" type="#_x0000_t202" filled="f" stroked="f">
            <v:textbox inset="0,0,0,0">
              <w:txbxContent>
                <w:p>
                  <w:pPr>
                    <w:spacing w:before="7" w:after="0" w:line="100" w:lineRule="exact"/>
                    <w:jc w:val="left"/>
                    <w:rPr>
                      <w:sz w:val="10"/>
                      <w:szCs w:val="10"/>
                    </w:rPr>
                  </w:pPr>
                  <w:rPr/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spacing w:before="0" w:after="0" w:line="220" w:lineRule="exact"/>
                    <w:ind w:left="145" w:right="125"/>
                    <w:jc w:val="center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Übe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eo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dn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1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3"/>
                      <w:w w:val="100"/>
                      <w:b/>
                      <w:bCs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omp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1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enz-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1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artun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2.60376pt;margin-top:78.808548pt;width:76.535378pt;height:43.19575pt;mso-position-horizontal-relative:page;mso-position-vertical-relative:page;z-index:-3028" type="#_x0000_t202" filled="f" stroked="f">
            <v:textbox inset="0,0,0,0">
              <w:txbxContent>
                <w:p>
                  <w:pPr>
                    <w:spacing w:before="12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237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Que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schnitts-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7505pt;margin-top:122.004295pt;width:138.897706pt;height:16.195923pt;mso-position-horizontal-relative:page;mso-position-vertical-relative:page;z-index:-3027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1.648209pt;margin-top:122.004295pt;width:42.519708pt;height:16.195923pt;mso-position-horizontal-relative:page;mso-position-vertical-relative:page;z-index:-3026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4.167908pt;margin-top:122.004295pt;width:41.743008pt;height:16.195923pt;mso-position-horizontal-relative:page;mso-position-vertical-relative:page;z-index:-3025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5.910919pt;margin-top:122.004295pt;width:340.157457pt;height:16.195923pt;mso-position-horizontal-relative:page;mso-position-vertical-relative:page;z-index:-3024" type="#_x0000_t202" filled="f" stroked="f">
            <v:textbox inset="0,0,0,0">
              <w:txbxContent>
                <w:p>
                  <w:pPr>
                    <w:spacing w:before="52" w:after="0" w:line="240" w:lineRule="auto"/>
                    <w:ind w:left="2235" w:right="2216"/>
                    <w:jc w:val="center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Die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Schülerinnen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Schüler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6.068359pt;margin-top:122.004295pt;width:76.5354pt;height:16.195923pt;mso-position-horizontal-relative:page;mso-position-vertical-relative:page;z-index:-3023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2.60376pt;margin-top:122.004295pt;width:76.535378pt;height:16.195923pt;mso-position-horizontal-relative:page;mso-position-vertical-relative:page;z-index:-3022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7505pt;margin-top:138.200211pt;width:138.897706pt;height:27.125pt;mso-position-horizontal-relative:page;mso-position-vertical-relative:page;z-index:-3021" type="#_x0000_t202" filled="f" stroked="f">
            <v:textbox inset="0,0,0,0">
              <w:txbxContent>
                <w:p>
                  <w:pPr>
                    <w:spacing w:before="41" w:after="0" w:line="248" w:lineRule="auto"/>
                    <w:ind w:left="848" w:right="355" w:firstLine="-768"/>
                    <w:jc w:val="left"/>
                    <w:tabs>
                      <w:tab w:pos="840" w:val="left"/>
                    </w:tabs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UK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3.2</w:t>
                    <w:tab/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Chemisches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Gleich-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b/>
                      <w:bCs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wic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b/>
                      <w:bCs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1.648209pt;margin-top:138.200211pt;width:42.519708pt;height:27.125pt;mso-position-horizontal-relative:page;mso-position-vertical-relative:page;z-index:-3020" type="#_x0000_t202" filled="f" stroked="f">
            <v:textbox inset="0,0,0,0">
              <w:txbxContent>
                <w:p>
                  <w:pPr>
                    <w:spacing w:before="41" w:after="0" w:line="240" w:lineRule="auto"/>
                    <w:ind w:left="107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126-135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4.167908pt;margin-top:138.200211pt;width:41.743008pt;height:27.125pt;mso-position-horizontal-relative:page;mso-position-vertical-relative:page;z-index:-3019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5.910919pt;margin-top:138.200211pt;width:340.157457pt;height:27.125pt;mso-position-horizontal-relative:page;mso-position-vertical-relative:page;z-index:-3018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6.068359pt;margin-top:138.200211pt;width:76.5354pt;height:27.125pt;mso-position-horizontal-relative:page;mso-position-vertical-relative:page;z-index:-3017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2.60376pt;margin-top:138.200211pt;width:76.535378pt;height:27.125pt;mso-position-horizontal-relative:page;mso-position-vertical-relative:page;z-index:-3016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7505pt;margin-top:165.325211pt;width:138.897706pt;height:169.14065pt;mso-position-horizontal-relative:page;mso-position-vertical-relative:page;z-index:-3015" type="#_x0000_t202" filled="f" stroked="f">
            <v:textbox inset="0,0,0,0">
              <w:txbxContent>
                <w:p>
                  <w:pPr>
                    <w:spacing w:before="41" w:after="0" w:line="248" w:lineRule="auto"/>
                    <w:ind w:left="874" w:right="134" w:firstLine="-794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3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2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2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1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Hin-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Rück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tion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im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Gleich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wic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10" w:after="0" w:line="160" w:lineRule="exact"/>
                    <w:jc w:val="left"/>
                    <w:rPr>
                      <w:sz w:val="16"/>
                      <w:szCs w:val="16"/>
                    </w:rPr>
                  </w:pPr>
                  <w:rPr/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spacing w:before="0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3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2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3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3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1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Ein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ellung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des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chemi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8" w:after="0" w:line="240" w:lineRule="auto"/>
                    <w:ind w:left="874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schen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Gleich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wic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ts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8" w:after="0" w:line="170" w:lineRule="exact"/>
                    <w:jc w:val="left"/>
                    <w:rPr>
                      <w:sz w:val="17"/>
                      <w:szCs w:val="17"/>
                    </w:rPr>
                  </w:pPr>
                  <w:rPr/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spacing w:before="0" w:after="0" w:line="248" w:lineRule="auto"/>
                    <w:ind w:left="874" w:right="294" w:firstLine="-794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3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2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.4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15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MK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Das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chemische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Gleich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wic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simu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lie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10" w:after="0" w:line="160" w:lineRule="exact"/>
                    <w:jc w:val="left"/>
                    <w:rPr>
                      <w:sz w:val="16"/>
                      <w:szCs w:val="16"/>
                    </w:rPr>
                  </w:pPr>
                  <w:rPr/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spacing w:before="0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3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2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3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5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1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Masse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wir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ungs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tz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8" w:after="0" w:line="170" w:lineRule="exact"/>
                    <w:jc w:val="left"/>
                    <w:rPr>
                      <w:sz w:val="17"/>
                      <w:szCs w:val="17"/>
                    </w:rPr>
                  </w:pPr>
                  <w:rPr/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spacing w:before="0" w:after="0" w:line="248" w:lineRule="auto"/>
                    <w:ind w:left="874" w:right="114" w:firstLine="-794"/>
                    <w:jc w:val="both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3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2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.6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15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FM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Be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echnun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mit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dem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Masse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wir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ungs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tz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du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füh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1.648209pt;margin-top:165.325211pt;width:42.519708pt;height:169.14065pt;mso-position-horizontal-relative:page;mso-position-vertical-relative:page;z-index:-3014" type="#_x0000_t202" filled="f" stroked="f">
            <v:textbox inset="0,0,0,0">
              <w:txbxContent>
                <w:p>
                  <w:pPr>
                    <w:spacing w:before="41" w:after="0" w:line="240" w:lineRule="auto"/>
                    <w:ind w:left="73" w:right="53"/>
                    <w:jc w:val="center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128-129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18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73" w:right="53"/>
                    <w:jc w:val="center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130-131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18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247" w:right="226"/>
                    <w:jc w:val="center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132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18" w:after="0" w:line="240" w:lineRule="exact"/>
                    <w:jc w:val="left"/>
                    <w:rPr>
                      <w:sz w:val="24"/>
                      <w:szCs w:val="24"/>
                    </w:rPr>
                  </w:pPr>
                  <w:rPr/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spacing w:before="0" w:after="0" w:line="240" w:lineRule="auto"/>
                    <w:ind w:left="247" w:right="226"/>
                    <w:jc w:val="center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133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8" w:after="0" w:line="170" w:lineRule="exact"/>
                    <w:jc w:val="left"/>
                    <w:rPr>
                      <w:sz w:val="17"/>
                      <w:szCs w:val="17"/>
                    </w:rPr>
                  </w:pPr>
                  <w:rPr/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spacing w:before="0" w:after="0" w:line="240" w:lineRule="auto"/>
                    <w:ind w:left="73" w:right="53"/>
                    <w:jc w:val="center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134-135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4.167908pt;margin-top:165.325211pt;width:41.743008pt;height:169.14065pt;mso-position-horizontal-relative:page;mso-position-vertical-relative:page;z-index:-3013" type="#_x0000_t202" filled="f" stroked="f">
            <v:textbox inset="0,0,0,0">
              <w:txbxContent>
                <w:p>
                  <w:pPr>
                    <w:spacing w:before="40" w:after="0" w:line="240" w:lineRule="auto"/>
                    <w:ind w:left="287" w:right="267"/>
                    <w:jc w:val="center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10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5.910919pt;margin-top:165.325211pt;width:340.157457pt;height:169.14065pt;mso-position-horizontal-relative:page;mso-position-vertical-relative:page;z-index:-3012" type="#_x0000_t202" filled="f" stroked="f">
            <v:textbox inset="0,0,0,0">
              <w:txbxContent>
                <w:p>
                  <w:pPr>
                    <w:spacing w:before="40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besch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eiben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die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Merkmale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eines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chemischen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Gleich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wic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anhand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aus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ähl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8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tionen.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8" w:after="0" w:line="170" w:lineRule="exact"/>
                    <w:jc w:val="left"/>
                    <w:rPr>
                      <w:sz w:val="17"/>
                      <w:szCs w:val="17"/>
                    </w:rPr>
                  </w:pPr>
                  <w:rPr/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spacing w:before="0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be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timmen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6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echnerisch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Gleich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wic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tsla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aus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ähl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tionen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5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mithil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des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8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Masse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wir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ungs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erp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tie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die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ebnisse.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8" w:after="0" w:line="170" w:lineRule="exact"/>
                    <w:jc w:val="left"/>
                    <w:rPr>
                      <w:sz w:val="17"/>
                      <w:szCs w:val="17"/>
                    </w:rPr>
                  </w:pPr>
                  <w:rPr/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spacing w:before="0" w:after="0" w:line="248" w:lineRule="auto"/>
                    <w:ind w:left="80" w:right="4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ellen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den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eitlichen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Ablauf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chemischer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tionen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5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auf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mole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ula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Ebene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mithil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5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de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5"/>
                      <w:w w:val="100"/>
                    </w:rPr>
                    <w:t>ß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theori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auc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Nut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un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digi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ale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9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erk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6"/>
                      <w:w w:val="100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eu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da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un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deu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di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5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ebnisse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10" w:after="0" w:line="160" w:lineRule="exact"/>
                    <w:jc w:val="left"/>
                    <w:rPr>
                      <w:sz w:val="16"/>
                      <w:szCs w:val="16"/>
                    </w:rPr>
                  </w:pPr>
                  <w:rPr/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spacing w:before="0" w:after="0" w:line="248" w:lineRule="auto"/>
                    <w:ind w:left="80" w:right="344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simulie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den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chemischen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Gleich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wic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and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als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dynamisches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Gleich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wic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auch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Nut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ung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digi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aler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7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erk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5"/>
                      <w:w w:val="100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eu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e.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6.068359pt;margin-top:165.325211pt;width:76.5354pt;height:169.14065pt;mso-position-horizontal-relative:page;mso-position-vertical-relative:page;z-index:-3011" type="#_x0000_t202" filled="f" stroked="f">
            <v:textbox inset="0,0,0,0">
              <w:txbxContent>
                <w:p>
                  <w:pPr>
                    <w:spacing w:before="40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S7,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S15,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K10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18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S7,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S8,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S17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18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E6,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E7,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E8,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K11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18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E6,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E9,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S15,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K10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2.60376pt;margin-top:165.325211pt;width:76.535378pt;height:169.14065pt;mso-position-horizontal-relative:page;mso-position-vertical-relative:page;z-index:-3010" type="#_x0000_t202" filled="f" stroked="f">
            <v:textbox inset="0,0,0,0">
              <w:txbxContent>
                <w:p>
                  <w:pPr>
                    <w:spacing w:before="10" w:after="0" w:line="130" w:lineRule="exact"/>
                    <w:jc w:val="left"/>
                    <w:rPr>
                      <w:sz w:val="13"/>
                      <w:szCs w:val="13"/>
                    </w:rPr>
                  </w:pPr>
                  <w:rPr/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Medienbildung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8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(MB)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7505pt;margin-top:334.465881pt;width:138.897706pt;height:27.125046pt;mso-position-horizontal-relative:page;mso-position-vertical-relative:page;z-index:-3009" type="#_x0000_t202" filled="f" stroked="f">
            <v:textbox inset="0,0,0,0">
              <w:txbxContent>
                <w:p>
                  <w:pPr>
                    <w:spacing w:before="40" w:after="0" w:line="240" w:lineRule="auto"/>
                    <w:ind w:left="80" w:right="-20"/>
                    <w:jc w:val="left"/>
                    <w:tabs>
                      <w:tab w:pos="840" w:val="left"/>
                    </w:tabs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UK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3.3</w:t>
                    <w:tab/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Beei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  <w:b/>
                      <w:bCs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ﬂussung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des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8" w:after="0" w:line="240" w:lineRule="auto"/>
                    <w:ind w:left="848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Gleich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b/>
                      <w:bCs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wic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b/>
                      <w:bCs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ts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1.648209pt;margin-top:334.465881pt;width:42.519708pt;height:27.125046pt;mso-position-horizontal-relative:page;mso-position-vertical-relative:page;z-index:-3008" type="#_x0000_t202" filled="f" stroked="f">
            <v:textbox inset="0,0,0,0">
              <w:txbxContent>
                <w:p>
                  <w:pPr>
                    <w:spacing w:before="40" w:after="0" w:line="240" w:lineRule="auto"/>
                    <w:ind w:left="107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136-145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4.167908pt;margin-top:334.465881pt;width:41.743008pt;height:27.125046pt;mso-position-horizontal-relative:page;mso-position-vertical-relative:page;z-index:-3007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5.910919pt;margin-top:334.465881pt;width:340.157457pt;height:27.125046pt;mso-position-horizontal-relative:page;mso-position-vertical-relative:page;z-index:-3006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6.068359pt;margin-top:334.465881pt;width:76.5354pt;height:27.125046pt;mso-position-horizontal-relative:page;mso-position-vertical-relative:page;z-index:-3005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2.60376pt;margin-top:334.465881pt;width:76.535378pt;height:27.125046pt;mso-position-horizontal-relative:page;mso-position-vertical-relative:page;z-index:-3004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7505pt;margin-top:361.590912pt;width:138.897706pt;height:154.873076pt;mso-position-horizontal-relative:page;mso-position-vertical-relative:page;z-index:-3003" type="#_x0000_t202" filled="f" stroked="f">
            <v:textbox inset="0,0,0,0">
              <w:txbxContent>
                <w:p>
                  <w:pPr>
                    <w:spacing w:before="40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3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3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3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2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1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fl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uss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der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on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6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8" w:after="0" w:line="240" w:lineRule="auto"/>
                    <w:ind w:left="874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tion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7" w:after="0" w:line="160" w:lineRule="exact"/>
                    <w:jc w:val="left"/>
                    <w:rPr>
                      <w:sz w:val="16"/>
                      <w:szCs w:val="16"/>
                    </w:rPr>
                  </w:pPr>
                  <w:rPr/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spacing w:before="0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3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3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3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3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3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1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fl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uss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der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7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empe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tur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8" w:after="0" w:line="240" w:lineRule="auto"/>
                    <w:ind w:left="874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des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Druc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7" w:after="0" w:line="160" w:lineRule="exact"/>
                    <w:jc w:val="left"/>
                    <w:rPr>
                      <w:sz w:val="16"/>
                      <w:szCs w:val="16"/>
                    </w:rPr>
                  </w:pPr>
                  <w:rPr/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spacing w:before="0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3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3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3.4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14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Das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Prinzip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on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8" w:after="0" w:line="240" w:lineRule="auto"/>
                    <w:ind w:left="874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Le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3"/>
                    </w:rPr>
                    <w:t>Ch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9"/>
                      <w:w w:val="103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11"/>
                    </w:rPr>
                    <w:t>telier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7" w:after="0" w:line="160" w:lineRule="exact"/>
                    <w:jc w:val="left"/>
                    <w:rPr>
                      <w:sz w:val="16"/>
                      <w:szCs w:val="16"/>
                    </w:rPr>
                  </w:pPr>
                  <w:rPr/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spacing w:before="0" w:after="0" w:line="240" w:lineRule="auto"/>
                    <w:ind w:left="42" w:right="69"/>
                    <w:jc w:val="center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3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3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3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3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5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1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EX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on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–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der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Fil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für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8" w:after="0" w:line="240" w:lineRule="auto"/>
                    <w:ind w:left="874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unser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Leben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7" w:after="0" w:line="160" w:lineRule="exact"/>
                    <w:jc w:val="left"/>
                    <w:rPr>
                      <w:sz w:val="16"/>
                      <w:szCs w:val="16"/>
                    </w:rPr>
                  </w:pPr>
                  <w:rPr/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spacing w:before="0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3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3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3.6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14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BNE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on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8" w:after="0" w:line="240" w:lineRule="auto"/>
                    <w:ind w:left="874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emisches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Den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6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1.648209pt;margin-top:361.590912pt;width:42.519708pt;height:154.873076pt;mso-position-horizontal-relative:page;mso-position-vertical-relative:page;z-index:-3002" type="#_x0000_t202" filled="f" stroked="f">
            <v:textbox inset="0,0,0,0">
              <w:txbxContent>
                <w:p>
                  <w:pPr>
                    <w:spacing w:before="40" w:after="0" w:line="240" w:lineRule="auto"/>
                    <w:ind w:left="73" w:right="53"/>
                    <w:jc w:val="center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138-139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9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73" w:right="53"/>
                    <w:jc w:val="center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140-141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9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246" w:right="226"/>
                    <w:jc w:val="center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142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9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246" w:right="226"/>
                    <w:jc w:val="center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143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9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73" w:right="53"/>
                    <w:jc w:val="center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144-145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4.167908pt;margin-top:361.590912pt;width:41.743008pt;height:154.873076pt;mso-position-horizontal-relative:page;mso-position-vertical-relative:page;z-index:-3001" type="#_x0000_t202" filled="f" stroked="f">
            <v:textbox inset="0,0,0,0">
              <w:txbxContent>
                <w:p>
                  <w:pPr>
                    <w:spacing w:before="40" w:after="0" w:line="240" w:lineRule="auto"/>
                    <w:ind w:left="335" w:right="315"/>
                    <w:jc w:val="center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6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5.910919pt;margin-top:361.590912pt;width:340.157457pt;height:154.873076pt;mso-position-horizontal-relative:page;mso-position-vertical-relative:page;z-index:-3000" type="#_x0000_t202" filled="f" stroked="f">
            <v:textbox inset="0,0,0,0">
              <w:txbxContent>
                <w:p>
                  <w:pPr>
                    <w:spacing w:before="40" w:after="0" w:line="248" w:lineRule="auto"/>
                    <w:ind w:left="80" w:right="104"/>
                    <w:jc w:val="both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erklä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anhand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aus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2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ähl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ea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1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tionen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5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die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Beei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flussung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6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des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chemischen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Gleich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wic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2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ts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nach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dem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Prinzip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2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on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Le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1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7"/>
                    </w:rPr>
                    <w:t>Ch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10"/>
                      <w:w w:val="107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7"/>
                    </w:rPr>
                    <w:t>telier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2"/>
                      <w:w w:val="107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auch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im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Zusammenhang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mit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einem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ech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nischen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9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4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ah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2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en.</w:t>
                  </w:r>
                </w:p>
                <w:p>
                  <w:pPr>
                    <w:spacing w:before="10" w:after="0" w:line="160" w:lineRule="exact"/>
                    <w:jc w:val="left"/>
                    <w:rPr>
                      <w:sz w:val="16"/>
                      <w:szCs w:val="16"/>
                    </w:rPr>
                  </w:pPr>
                  <w:rPr/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spacing w:before="0" w:after="0" w:line="240" w:lineRule="auto"/>
                    <w:ind w:left="80" w:right="256"/>
                    <w:jc w:val="both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beur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eilen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den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ö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6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ologischen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wie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ö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6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onomischen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Nut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4"/>
                      <w:w w:val="100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die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2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4"/>
                      <w:w w:val="100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der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Beein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-</w:t>
                  </w:r>
                </w:p>
                <w:p>
                  <w:pPr>
                    <w:spacing w:before="8" w:after="0" w:line="240" w:lineRule="auto"/>
                    <w:ind w:left="80" w:right="701"/>
                    <w:jc w:val="both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flussbar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6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eit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7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chemischer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Gleich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wic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2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tsla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einem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echnischen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9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4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ah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2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en.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6.068359pt;margin-top:361.590912pt;width:76.5354pt;height:154.873076pt;mso-position-horizontal-relative:page;mso-position-vertical-relative:page;z-index:-2999" type="#_x0000_t202" filled="f" stroked="f">
            <v:textbox inset="0,0,0,0">
              <w:txbxContent>
                <w:p>
                  <w:pPr>
                    <w:spacing w:before="40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S8,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S15,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K10</w:t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18" w:after="0" w:line="240" w:lineRule="exact"/>
                    <w:jc w:val="left"/>
                    <w:rPr>
                      <w:sz w:val="24"/>
                      <w:szCs w:val="24"/>
                    </w:rPr>
                  </w:pPr>
                  <w:rPr/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spacing w:before="0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B3,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B10,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B12,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E12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2.60376pt;margin-top:361.590912pt;width:76.535378pt;height:154.873076pt;mso-position-horizontal-relative:page;mso-position-vertical-relative:page;z-index:-2998" type="#_x0000_t202" filled="f" stroked="f">
            <v:textbox inset="0,0,0,0">
              <w:txbxContent>
                <w:p>
                  <w:pPr>
                    <w:spacing w:before="5" w:after="0" w:line="150" w:lineRule="exact"/>
                    <w:jc w:val="left"/>
                    <w:rPr>
                      <w:sz w:val="15"/>
                      <w:szCs w:val="15"/>
                    </w:rPr>
                  </w:pPr>
                  <w:rPr/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8" w:lineRule="auto"/>
                    <w:ind w:left="80" w:right="78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Bildung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für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nac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halti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twic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7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lung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(BNE)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7505pt;margin-top:516.463989pt;width:138.897706pt;height:39.125011pt;mso-position-horizontal-relative:page;mso-position-vertical-relative:page;z-index:-2997" type="#_x0000_t202" filled="f" stroked="f">
            <v:textbox inset="0,0,0,0">
              <w:txbxContent>
                <w:p>
                  <w:pPr>
                    <w:spacing w:before="39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Summe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b/>
                      <w:bCs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api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el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3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8" w:after="0" w:line="248" w:lineRule="auto"/>
                    <w:ind w:left="80" w:right="56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+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b/>
                      <w:bCs/>
                    </w:rPr>
                    <w:t>Übun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  <w:b/>
                      <w:bCs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b/>
                      <w:bCs/>
                    </w:rPr>
                    <w:t>en/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  <w:b/>
                      <w:bCs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b/>
                      <w:bCs/>
                    </w:rPr>
                    <w:t>ö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b/>
                      <w:bCs/>
                    </w:rPr>
                    <w:t>derun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4"/>
                      <w:w w:val="100"/>
                      <w:b/>
                      <w:bCs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b/>
                      <w:bCs/>
                    </w:rPr>
                    <w:t>/Diagnose/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6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b/>
                      <w:bCs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1.648209pt;margin-top:516.463989pt;width:42.519708pt;height:39.125011pt;mso-position-horizontal-relative:page;mso-position-vertical-relative:page;z-index:-2996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4.167908pt;margin-top:516.463989pt;width:41.743008pt;height:39.125011pt;mso-position-horizontal-relative:page;mso-position-vertical-relative:page;z-index:-2995" type="#_x0000_t202" filled="f" stroked="f">
            <v:textbox inset="0,0,0,0">
              <w:txbxContent>
                <w:p>
                  <w:pPr>
                    <w:spacing w:before="39" w:after="0" w:line="240" w:lineRule="auto"/>
                    <w:ind w:left="287" w:right="267"/>
                    <w:jc w:val="center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22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8" w:after="0" w:line="240" w:lineRule="auto"/>
                    <w:ind w:left="266" w:right="247"/>
                    <w:jc w:val="center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+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4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5.910919pt;margin-top:516.463989pt;width:340.157457pt;height:39.125011pt;mso-position-horizontal-relative:page;mso-position-vertical-relative:page;z-index:-2994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6.068359pt;margin-top:516.463989pt;width:76.5354pt;height:39.125011pt;mso-position-horizontal-relative:page;mso-position-vertical-relative:page;z-index:-2993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2.60376pt;margin-top:516.463989pt;width:76.535378pt;height:39.125011pt;mso-position-horizontal-relative:page;mso-position-vertical-relative:page;z-index:-2992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362202pt;margin-top:28.935701pt;width:717.165pt;height:12pt;mso-position-horizontal-relative:page;mso-position-vertical-relative:page;z-index:-2991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6840" w:h="11920" w:orient="landscape"/>
          <w:pgMar w:top="1080" w:bottom="280" w:left="1140" w:right="1140"/>
        </w:sectPr>
      </w:pPr>
      <w:rPr/>
    </w:p>
    <w:p>
      <w:pPr>
        <w:rPr>
          <w:sz w:val="0"/>
          <w:szCs w:val="0"/>
        </w:rPr>
      </w:pPr>
      <w:rPr/>
      <w:r>
        <w:rPr/>
        <w:pict>
          <v:group style="position:absolute;margin-left:62.362202pt;margin-top:39.935699pt;width:717.165pt;height:.1pt;mso-position-horizontal-relative:page;mso-position-vertical-relative:page;z-index:-2990" coordorigin="1247,799" coordsize="14343,2">
            <v:shape style="position:absolute;left:1247;top:799;width:14343;height:2" coordorigin="1247,799" coordsize="14343,0" path="m1247,799l15591,799e" filled="f" stroked="t" strokeweight=".5pt" strokecolor="#939598">
              <v:path arrowok="t"/>
            </v:shape>
          </v:group>
          <w10:wrap type="none"/>
        </w:pict>
      </w:r>
      <w:r>
        <w:rPr/>
        <w:pict>
          <v:group style="position:absolute;margin-left:0pt;margin-top:565.106995pt;width:680.315pt;height:30.169pt;mso-position-horizontal-relative:page;mso-position-vertical-relative:page;z-index:-2989" coordorigin="0,11302" coordsize="13606,603">
            <v:shape style="position:absolute;left:0;top:11302;width:13606;height:603" coordorigin="0,11302" coordsize="13606,603" path="m0,11906l13606,11906,13606,11302,0,11302,0,11906e" filled="t" fillcolor="#E6E7E8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687.117981pt;margin-top:565.106018pt;width:154.771pt;height:30.17pt;mso-position-horizontal-relative:page;mso-position-vertical-relative:page;z-index:-2988" coordorigin="13742,11302" coordsize="3095,603">
            <v:shape style="position:absolute;left:13742;top:11302;width:3095;height:603" coordorigin="13742,11302" coordsize="3095,603" path="m13742,11906l16838,11906,16838,11302,13742,11302,13742,11906e" filled="t" fillcolor="#D1D3D4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62.250473pt;margin-top:244.024002pt;width:717.388529pt;height:142.587800pt;mso-position-horizontal-relative:page;mso-position-vertical-relative:page;z-index:-2987" coordorigin="1245,4880" coordsize="14348,2852">
            <v:group style="position:absolute;left:1255;top:4890;width:3628;height:1188" coordorigin="1255,4890" coordsize="3628,1188">
              <v:shape style="position:absolute;left:1255;top:4890;width:3628;height:1188" coordorigin="1255,4890" coordsize="3628,1188" path="m4883,4890l1255,4890,1255,6078,4033,6078,4033,5214,4883,5214,4883,4890e" filled="t" fillcolor="#6DC0CA" stroked="f">
                <v:path arrowok="t"/>
                <v:fill/>
              </v:shape>
            </v:group>
            <v:group style="position:absolute;left:4033;top:5214;width:2;height:864" coordorigin="4033,5214" coordsize="2,864">
              <v:shape style="position:absolute;left:4033;top:5214;width:2;height:864" coordorigin="4033,5214" coordsize="0,864" path="m4033,5214l4033,6078e" filled="f" stroked="t" strokeweight=".101pt" strokecolor="#6DC0CA">
                <v:path arrowok="t"/>
              </v:shape>
            </v:group>
            <v:group style="position:absolute;left:4033;top:5214;width:850;height:864" coordorigin="4033,5214" coordsize="850,864">
              <v:shape style="position:absolute;left:4033;top:5214;width:850;height:864" coordorigin="4033,5214" coordsize="850,864" path="m4883,5214l4033,5214,4033,6078,4883,6078,4883,5214e" filled="t" fillcolor="#6DC0CA" stroked="f">
                <v:path arrowok="t"/>
                <v:fill/>
              </v:shape>
            </v:group>
            <v:group style="position:absolute;left:5718;top:4890;width:9865;height:324" coordorigin="5718,4890" coordsize="9865,324">
              <v:shape style="position:absolute;left:5718;top:4890;width:9865;height:324" coordorigin="5718,4890" coordsize="9865,324" path="m5718,4890l15583,4890,15583,5214,5718,5214,5718,4890e" filled="t" fillcolor="#E6E7E8" stroked="f">
                <v:path arrowok="t"/>
                <v:fill/>
              </v:shape>
            </v:group>
            <v:group style="position:absolute;left:5718;top:5214;width:6803;height:864" coordorigin="5718,5214" coordsize="6803,864">
              <v:shape style="position:absolute;left:5718;top:5214;width:6803;height:864" coordorigin="5718,5214" coordsize="6803,864" path="m5718,5214l12521,5214,12521,6078,5718,6078,5718,5214e" filled="t" fillcolor="#B62467" stroked="f">
                <v:path arrowok="t"/>
                <v:fill/>
              </v:shape>
            </v:group>
            <v:group style="position:absolute;left:12521;top:5214;width:1531;height:864" coordorigin="12521,5214" coordsize="1531,864">
              <v:shape style="position:absolute;left:12521;top:5214;width:1531;height:864" coordorigin="12521,5214" coordsize="1531,864" path="m12521,5214l14052,5214,14052,6078,12521,6078,12521,5214e" filled="t" fillcolor="#F36D21" stroked="f">
                <v:path arrowok="t"/>
                <v:fill/>
              </v:shape>
            </v:group>
            <v:group style="position:absolute;left:14052;top:5214;width:1531;height:864" coordorigin="14052,5214" coordsize="1531,864">
              <v:shape style="position:absolute;left:14052;top:5214;width:1531;height:864" coordorigin="14052,5214" coordsize="1531,864" path="m14052,5214l15583,5214,15583,6078,14052,6078,14052,5214e" filled="t" fillcolor="#95BC45" stroked="f">
                <v:path arrowok="t"/>
                <v:fill/>
              </v:shape>
            </v:group>
            <v:group style="position:absolute;left:1250;top:4890;width:14338;height:2" coordorigin="1250,4890" coordsize="14338,2">
              <v:shape style="position:absolute;left:1250;top:4890;width:14338;height:2" coordorigin="1250,4890" coordsize="14338,0" path="m1250,4890l15588,4890e" filled="f" stroked="t" strokeweight=".500002pt" strokecolor="#636466">
                <v:path arrowok="t"/>
              </v:shape>
            </v:group>
            <v:group style="position:absolute;left:1250;top:6402;width:14338;height:2" coordorigin="1250,6402" coordsize="14338,2">
              <v:shape style="position:absolute;left:1250;top:6402;width:14338;height:2" coordorigin="1250,6402" coordsize="14338,0" path="m1250,6402l15588,6402e" filled="f" stroked="t" strokeweight=".500060pt" strokecolor="#636466">
                <v:path arrowok="t"/>
              </v:shape>
            </v:group>
            <v:group style="position:absolute;left:1250;top:6945;width:14338;height:2" coordorigin="1250,6945" coordsize="14338,2">
              <v:shape style="position:absolute;left:1250;top:6945;width:14338;height:2" coordorigin="1250,6945" coordsize="14338,0" path="m1250,6945l15588,6945e" filled="f" stroked="t" strokeweight=".500001pt" strokecolor="#636466">
                <v:path arrowok="t"/>
              </v:shape>
            </v:group>
            <v:group style="position:absolute;left:1250;top:7727;width:14338;height:2" coordorigin="1250,7727" coordsize="14338,2">
              <v:shape style="position:absolute;left:1250;top:7727;width:14338;height:2" coordorigin="1250,7727" coordsize="14338,0" path="m1250,7727l15588,7727e" filled="f" stroked="t" strokeweight=".500001pt" strokecolor="#636466">
                <v:path arrowok="t"/>
              </v:shape>
            </v:group>
            <v:group style="position:absolute;left:1255;top:4895;width:2;height:2827" coordorigin="1255,4895" coordsize="2,2827">
              <v:shape style="position:absolute;left:1255;top:4895;width:2;height:2827" coordorigin="1255,4895" coordsize="0,2827" path="m1255,4895l1255,7722e" filled="f" stroked="t" strokeweight=".5pt" strokecolor="#636466">
                <v:path arrowok="t"/>
              </v:shape>
            </v:group>
            <v:group style="position:absolute;left:4883;top:4895;width:2;height:2827" coordorigin="4883,4895" coordsize="2,2827">
              <v:shape style="position:absolute;left:4883;top:4895;width:2;height:2827" coordorigin="4883,4895" coordsize="0,2827" path="m4883,4895l4883,7722e" filled="f" stroked="t" strokeweight=".5pt" strokecolor="#636466">
                <v:path arrowok="t"/>
              </v:shape>
            </v:group>
            <v:group style="position:absolute;left:5718;top:4895;width:2;height:2827" coordorigin="5718,4895" coordsize="2,2827">
              <v:shape style="position:absolute;left:5718;top:4895;width:2;height:2827" coordorigin="5718,4895" coordsize="0,2827" path="m5718,4895l5718,7722e" filled="f" stroked="t" strokeweight=".5pt" strokecolor="#636466">
                <v:path arrowok="t"/>
              </v:shape>
            </v:group>
            <v:group style="position:absolute;left:15583;top:4895;width:2;height:2827" coordorigin="15583,4895" coordsize="2,2827">
              <v:shape style="position:absolute;left:15583;top:4895;width:2;height:2827" coordorigin="15583,4895" coordsize="0,2827" path="m15583,4895l15583,7722e" filled="f" stroked="t" strokeweight=".5pt" strokecolor="#636466">
                <v:path arrowok="t"/>
              </v:shape>
            </v:group>
            <v:group style="position:absolute;left:1250;top:5214;width:3638;height:2" coordorigin="1250,5214" coordsize="3638,2">
              <v:shape style="position:absolute;left:1250;top:5214;width:3638;height:2" coordorigin="1250,5214" coordsize="3638,0" path="m1250,5214l4888,5214e" filled="f" stroked="t" strokeweight=".5pt" strokecolor="#636466">
                <v:path arrowok="t"/>
              </v:shape>
            </v:group>
            <v:group style="position:absolute;left:4033;top:5219;width:2;height:2503" coordorigin="4033,5219" coordsize="2,2503">
              <v:shape style="position:absolute;left:4033;top:5219;width:2;height:2503" coordorigin="4033,5219" coordsize="0,2503" path="m4033,5219l4033,7722e" filled="f" stroked="t" strokeweight=".5pt" strokecolor="#636466">
                <v:path arrowok="t"/>
              </v:shape>
            </v:group>
            <v:group style="position:absolute;left:5713;top:5214;width:9875;height:2" coordorigin="5713,5214" coordsize="9875,2">
              <v:shape style="position:absolute;left:5713;top:5214;width:9875;height:2" coordorigin="5713,5214" coordsize="9875,0" path="m5713,5214l15588,5214e" filled="f" stroked="t" strokeweight=".5pt" strokecolor="#636466">
                <v:path arrowok="t"/>
              </v:shape>
            </v:group>
            <v:group style="position:absolute;left:12521;top:5219;width:2;height:2503" coordorigin="12521,5219" coordsize="2,2503">
              <v:shape style="position:absolute;left:12521;top:5219;width:2;height:2503" coordorigin="12521,5219" coordsize="0,2503" path="m12521,5219l12521,7722e" filled="f" stroked="t" strokeweight=".5pt" strokecolor="#636466">
                <v:path arrowok="t"/>
              </v:shape>
            </v:group>
            <v:group style="position:absolute;left:14052;top:5219;width:2;height:2503" coordorigin="14052,5219" coordsize="2,2503">
              <v:shape style="position:absolute;left:14052;top:5219;width:2;height:2503" coordorigin="14052,5219" coordsize="0,2503" path="m14052,5219l14052,7722e" filled="f" stroked="t" strokeweight=".5pt" strokecolor="#636466">
                <v:path arrowok="t"/>
              </v:shape>
            </v:group>
            <v:group style="position:absolute;left:1250;top:6078;width:14338;height:2" coordorigin="1250,6078" coordsize="14338,2">
              <v:shape style="position:absolute;left:1250;top:6078;width:14338;height:2" coordorigin="1250,6078" coordsize="14338,0" path="m1250,6078l15588,6078e" filled="f" stroked="t" strokeweight=".50003pt" strokecolor="#636466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02.677307pt;margin-top:100.492401pt;width:5.208pt;height:6.014pt;mso-position-horizontal-relative:page;mso-position-vertical-relative:page;z-index:-2986" coordorigin="4054,2010" coordsize="104,120">
            <v:shape style="position:absolute;left:4054;top:2010;width:104;height:120" coordorigin="4054,2010" coordsize="104,120" path="m4054,2010l4054,2130,4158,2070,4054,2010e" filled="t" fillcolor="#396F87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202.677307pt;margin-top:113.692497pt;width:5.208pt;height:6.014pt;mso-position-horizontal-relative:page;mso-position-vertical-relative:page;z-index:-2985" coordorigin="4054,2274" coordsize="104,120">
            <v:shape style="position:absolute;left:4054;top:2274;width:104;height:120" coordorigin="4054,2274" coordsize="104,120" path="m4054,2274l4054,2394,4158,2334,4054,2274e" filled="t" fillcolor="#396F87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202.677307pt;margin-top:126.892403pt;width:5.208pt;height:6.014pt;mso-position-horizontal-relative:page;mso-position-vertical-relative:page;z-index:-2984" coordorigin="4054,2538" coordsize="104,120">
            <v:shape style="position:absolute;left:4054;top:2538;width:104;height:120" coordorigin="4054,2538" coordsize="104,120" path="m4054,2538l4054,2658,4158,2598,4054,2538e" filled="t" fillcolor="#396F87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202.677307pt;margin-top:140.092499pt;width:5.208pt;height:6.014pt;mso-position-horizontal-relative:page;mso-position-vertical-relative:page;z-index:-2983" coordorigin="4054,2802" coordsize="104,120">
            <v:shape style="position:absolute;left:4054;top:2802;width:104;height:120" coordorigin="4054,2802" coordsize="104,120" path="m4054,2802l4054,2922,4158,2862,4054,2802e" filled="t" fillcolor="#396F87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202.677307pt;margin-top:153.292404pt;width:5.208pt;height:6.014pt;mso-position-horizontal-relative:page;mso-position-vertical-relative:page;z-index:-2982" coordorigin="4054,3066" coordsize="104,120">
            <v:shape style="position:absolute;left:4054;top:3066;width:104;height:120" coordorigin="4054,3066" coordsize="104,120" path="m4054,3066l4054,3186,4158,3126,4054,3066e" filled="t" fillcolor="#396F87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202.677307pt;margin-top:166.492401pt;width:5.208pt;height:6.014pt;mso-position-horizontal-relative:page;mso-position-vertical-relative:page;z-index:-2981" coordorigin="4054,3330" coordsize="104,120">
            <v:shape style="position:absolute;left:4054;top:3330;width:104;height:120" coordorigin="4054,3330" coordsize="104,120" path="m4054,3330l4054,3450,4158,3390,4054,3330e" filled="t" fillcolor="#396F87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202.677307pt;margin-top:182.742401pt;width:5.208pt;height:6.014pt;mso-position-horizontal-relative:page;mso-position-vertical-relative:page;z-index:-2980" coordorigin="4054,3655" coordsize="104,120">
            <v:shape style="position:absolute;left:4054;top:3655;width:104;height:120" coordorigin="4054,3655" coordsize="104,120" path="m4054,3655l4054,3775,4158,3715,4054,3655e" filled="t" fillcolor="#396F87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202.677307pt;margin-top:195.942505pt;width:5.208pt;height:6.014pt;mso-position-horizontal-relative:page;mso-position-vertical-relative:page;z-index:-2979" coordorigin="4054,3919" coordsize="104,120">
            <v:shape style="position:absolute;left:4054;top:3919;width:104;height:120" coordorigin="4054,3919" coordsize="104,120" path="m4054,3919l4054,4039,4158,3979,4054,3919e" filled="t" fillcolor="#396F87" stroked="f">
              <v:path arrowok="t"/>
              <v:fill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1.362202pt;margin-top:25.456701pt;width:258.600012pt;height:12pt;mso-position-horizontal-relative:page;mso-position-vertical-relative:page;z-index:-2978" type="#_x0000_t202" filled="f" stroked="f">
            <v:textbox inset="0,0,0,0">
              <w:txbxContent>
                <w:p>
                  <w:pPr>
                    <w:spacing w:before="0" w:after="0" w:line="230" w:lineRule="exact"/>
                    <w:ind w:left="20" w:right="-5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3"/>
                      <w:w w:val="100"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api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el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4: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Gleich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2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wic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2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2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tur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17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echnik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(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2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a.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18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Stunden)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68.390808pt;margin-top:25.456301pt;width:12.14pt;height:12pt;mso-position-horizontal-relative:page;mso-position-vertical-relative:page;z-index:-2977" type="#_x0000_t202" filled="f" stroked="f">
            <v:textbox inset="0,0,0,0">
              <w:txbxContent>
                <w:p>
                  <w:pPr>
                    <w:spacing w:before="0" w:after="0" w:line="230" w:lineRule="exact"/>
                    <w:ind w:left="20" w:right="-5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15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1.362202pt;margin-top:68.177902pt;width:421.48802pt;height:18pt;mso-position-horizontal-relative:page;mso-position-vertical-relative:page;z-index:-2976" type="#_x0000_t202" filled="f" stroked="f">
            <v:textbox inset="0,0,0,0">
              <w:txbxContent>
                <w:p>
                  <w:pPr>
                    <w:spacing w:before="0" w:after="0" w:line="356" w:lineRule="exact"/>
                    <w:ind w:left="20" w:right="-68"/>
                    <w:jc w:val="left"/>
                    <w:rPr>
                      <w:rFonts w:ascii="Calibri" w:hAnsi="Calibri" w:cs="Calibri" w:eastAsia="Calibri"/>
                      <w:sz w:val="32"/>
                      <w:szCs w:val="3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-4"/>
                      <w:w w:val="100"/>
                      <w:b/>
                      <w:bCs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0"/>
                      <w:w w:val="100"/>
                      <w:b/>
                      <w:bCs/>
                      <w:position w:val="1"/>
                    </w:rPr>
                    <w:t>api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-4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0"/>
                      <w:w w:val="100"/>
                      <w:b/>
                      <w:bCs/>
                      <w:position w:val="1"/>
                    </w:rPr>
                    <w:t>el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0"/>
                      <w:w w:val="100"/>
                      <w:b/>
                      <w:bCs/>
                      <w:position w:val="1"/>
                    </w:rPr>
                    <w:t>4: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0"/>
                      <w:w w:val="100"/>
                      <w:b/>
                      <w:bCs/>
                      <w:position w:val="1"/>
                    </w:rPr>
                    <w:t>Gleich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-4"/>
                      <w:w w:val="100"/>
                      <w:b/>
                      <w:bCs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-2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0"/>
                      <w:w w:val="100"/>
                      <w:b/>
                      <w:bCs/>
                      <w:position w:val="1"/>
                    </w:rPr>
                    <w:t>wic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-3"/>
                      <w:w w:val="100"/>
                      <w:b/>
                      <w:bCs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-4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0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0"/>
                      <w:w w:val="100"/>
                      <w:b/>
                      <w:bCs/>
                      <w:position w:val="1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0"/>
                      <w:w w:val="100"/>
                      <w:b/>
                      <w:bCs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-3"/>
                      <w:w w:val="100"/>
                      <w:b/>
                      <w:bCs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0"/>
                      <w:w w:val="100"/>
                      <w:b/>
                      <w:bCs/>
                      <w:position w:val="1"/>
                    </w:rPr>
                    <w:t>tur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0"/>
                      <w:w w:val="100"/>
                      <w:b/>
                      <w:bCs/>
                      <w:position w:val="1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-28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0"/>
                      <w:w w:val="100"/>
                      <w:b/>
                      <w:bCs/>
                      <w:position w:val="1"/>
                    </w:rPr>
                    <w:t>echnik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0"/>
                      <w:w w:val="100"/>
                      <w:b/>
                      <w:bCs/>
                      <w:position w:val="1"/>
                    </w:rPr>
                    <w:t>(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-2"/>
                      <w:w w:val="100"/>
                      <w:b/>
                      <w:bCs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0"/>
                      <w:w w:val="100"/>
                      <w:b/>
                      <w:bCs/>
                      <w:position w:val="1"/>
                    </w:rPr>
                    <w:t>a.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0"/>
                      <w:w w:val="100"/>
                      <w:b/>
                      <w:bCs/>
                      <w:position w:val="1"/>
                    </w:rPr>
                    <w:t>18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636466"/>
                      <w:spacing w:val="0"/>
                      <w:w w:val="100"/>
                      <w:b/>
                      <w:bCs/>
                      <w:position w:val="1"/>
                    </w:rPr>
                    <w:t>Stunden)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1.362202pt;margin-top:96.946091pt;width:104.625388pt;height:11.789708pt;mso-position-horizontal-relative:page;mso-position-vertical-relative:page;z-index:-2975" type="#_x0000_t202" filled="f" stroked="f">
            <v:textbox inset="0,0,0,0">
              <w:txbxContent>
                <w:p>
                  <w:pPr>
                    <w:spacing w:before="0" w:after="0" w:line="225" w:lineRule="exact"/>
                    <w:ind w:left="20" w:right="-49"/>
                    <w:jc w:val="left"/>
                    <w:rPr>
                      <w:rFonts w:ascii="Cambria" w:hAnsi="Cambria" w:cs="Cambria" w:eastAsia="Cambria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Inhaltliche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Sc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b/>
                      <w:bCs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b/>
                      <w:bCs/>
                      <w:position w:val="1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erpun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  <w:b/>
                      <w:bCs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mbria" w:hAnsi="Cambria" w:cs="Cambria" w:eastAsia="Cambria"/>
                      <w:sz w:val="19"/>
                      <w:szCs w:val="19"/>
                      <w:color w:val="231F20"/>
                      <w:spacing w:val="0"/>
                      <w:w w:val="100"/>
                      <w:position w:val="1"/>
                    </w:rPr>
                    <w:t>:</w:t>
                  </w:r>
                  <w:r>
                    <w:rPr>
                      <w:rFonts w:ascii="Cambria" w:hAnsi="Cambria" w:cs="Cambria" w:eastAsia="Cambria"/>
                      <w:sz w:val="19"/>
                      <w:szCs w:val="19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11.858902pt;margin-top:98.096298pt;width:330.738016pt;height:106.9501pt;mso-position-horizontal-relative:page;mso-position-vertical-relative:page;z-index:-2974" type="#_x0000_t202" filled="f" stroked="f">
            <v:textbox inset="0,0,0,0">
              <w:txbxContent>
                <w:p>
                  <w:pPr>
                    <w:spacing w:before="0" w:after="0" w:line="219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1"/>
                    </w:rPr>
                    <w:t>ea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1"/>
                    </w:rPr>
                    <w:t>tion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1"/>
                    </w:rPr>
                    <w:t>skin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1"/>
                    </w:rPr>
                    <w:t>tik: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6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1"/>
                    </w:rPr>
                    <w:t>Beei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1"/>
                    </w:rPr>
                    <w:t>flussung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6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1"/>
                    </w:rPr>
                    <w:t>der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1"/>
                    </w:rPr>
                    <w:t>ea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1"/>
                    </w:rPr>
                    <w:t>tions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1"/>
                    </w:rPr>
                    <w:t>esc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1"/>
                    </w:rPr>
                    <w:t>windig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6"/>
                      <w:w w:val="100"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1"/>
                    </w:rPr>
                    <w:t>eit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32" w:after="0" w:line="240" w:lineRule="auto"/>
                    <w:ind w:left="2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Gleich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wic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ts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tionen: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6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Prinzip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on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Le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7"/>
                    </w:rPr>
                    <w:t>Ch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0"/>
                      <w:w w:val="107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7"/>
                    </w:rPr>
                    <w:t>telier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7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7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Masse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wir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ungs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tz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(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i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1"/>
                      <w:szCs w:val="11"/>
                      <w:color w:val="231F20"/>
                      <w:spacing w:val="0"/>
                      <w:w w:val="100"/>
                      <w:i/>
                      <w:position w:val="-6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0"/>
                    </w:rPr>
                    <w:t>)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25" w:lineRule="exact"/>
                    <w:ind w:left="2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1"/>
                    </w:rPr>
                    <w:t>türlicher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1"/>
                    </w:rPr>
                    <w:t>offk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1"/>
                    </w:rPr>
                    <w:t>eislauf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32" w:after="0" w:line="240" w:lineRule="auto"/>
                    <w:ind w:left="2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echnisches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0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ah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32" w:after="0" w:line="240" w:lineRule="auto"/>
                    <w:ind w:left="20" w:right="-55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euerung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chemischer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tionen: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6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Oberfläche,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on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tion,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7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empe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tur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Druck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32" w:after="0" w:line="240" w:lineRule="auto"/>
                    <w:ind w:left="2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se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93" w:after="0" w:line="240" w:lineRule="auto"/>
                    <w:ind w:left="2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Chemische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tion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32" w:after="0" w:line="240" w:lineRule="auto"/>
                    <w:ind w:left="2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Ene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gie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1.359901pt;margin-top:179.220306pt;width:111.439227pt;height:11.5pt;mso-position-horizontal-relative:page;mso-position-vertical-relative:page;z-index:-2973" type="#_x0000_t202" filled="f" stroked="f">
            <v:textbox inset="0,0,0,0">
              <w:txbxContent>
                <w:p>
                  <w:pPr>
                    <w:spacing w:before="0" w:after="0" w:line="219" w:lineRule="exact"/>
                    <w:ind w:left="20" w:right="-49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Beit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ä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b/>
                      <w:bCs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  <w:b/>
                      <w:bCs/>
                      <w:position w:val="1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Basis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5"/>
                      <w:w w:val="100"/>
                      <w:b/>
                      <w:bCs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on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  <w:b/>
                      <w:bCs/>
                      <w:position w:val="1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  <w:b/>
                      <w:bCs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  <w:position w:val="1"/>
                    </w:rPr>
                    <w:t>en: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21.562927pt;margin-top:282.962616pt;width:38.615971pt;height:11.5pt;mso-position-horizontal-relative:page;mso-position-vertical-relative:page;z-index:-2972" type="#_x0000_t202" filled="f" stroked="f">
            <v:textbox inset="0,0,0,0">
              <w:txbxContent>
                <w:p>
                  <w:pPr>
                    <w:spacing w:before="0" w:after="0" w:line="219" w:lineRule="exact"/>
                    <w:ind w:left="20" w:right="-48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  <w:position w:val="1"/>
                    </w:rPr>
                    <w:t>au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3"/>
                      <w:w w:val="100"/>
                      <w:b/>
                      <w:bCs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  <w:position w:val="1"/>
                    </w:rPr>
                    <w:t>aben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2.93457pt;margin-top:572.366394pt;width:79.323911pt;height:12pt;mso-position-horizontal-relative:page;mso-position-vertical-relative:page;z-index:-2971" type="#_x0000_t202" filled="f" stroked="f">
            <v:textbox inset="0,0,0,0">
              <w:txbxContent>
                <w:p>
                  <w:pPr>
                    <w:spacing w:before="0" w:after="0" w:line="230" w:lineRule="exact"/>
                    <w:ind w:left="20" w:right="-5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hyperlink r:id="rId27">
                    <w:r>
                      <w:rPr>
                        <w:rFonts w:ascii="Calibri" w:hAnsi="Calibri" w:cs="Calibri" w:eastAsia="Calibri"/>
                        <w:sz w:val="20"/>
                        <w:szCs w:val="20"/>
                        <w:color w:val="231F20"/>
                        <w:spacing w:val="1"/>
                        <w:w w:val="100"/>
                        <w:position w:val="1"/>
                      </w:rPr>
                      <w:t>w</w:t>
                    </w:r>
                    <w:r>
                      <w:rPr>
                        <w:rFonts w:ascii="Calibri" w:hAnsi="Calibri" w:cs="Calibri" w:eastAsia="Calibri"/>
                        <w:sz w:val="20"/>
                        <w:szCs w:val="20"/>
                        <w:color w:val="231F20"/>
                        <w:spacing w:val="1"/>
                        <w:w w:val="100"/>
                        <w:position w:val="1"/>
                      </w:rPr>
                      <w:t>w</w:t>
                    </w:r>
                    <w:r>
                      <w:rPr>
                        <w:rFonts w:ascii="Calibri" w:hAnsi="Calibri" w:cs="Calibri" w:eastAsia="Calibri"/>
                        <w:sz w:val="20"/>
                        <w:szCs w:val="20"/>
                        <w:color w:val="231F20"/>
                        <w:spacing w:val="-13"/>
                        <w:w w:val="100"/>
                        <w:position w:val="1"/>
                      </w:rPr>
                      <w:t>w</w:t>
                    </w:r>
                    <w:r>
                      <w:rPr>
                        <w:rFonts w:ascii="Calibri" w:hAnsi="Calibri" w:cs="Calibri" w:eastAsia="Calibri"/>
                        <w:sz w:val="20"/>
                        <w:szCs w:val="20"/>
                        <w:color w:val="231F20"/>
                        <w:spacing w:val="0"/>
                        <w:w w:val="100"/>
                        <w:position w:val="1"/>
                      </w:rPr>
                      <w:t>.ccbuchne</w:t>
                    </w:r>
                    <w:r>
                      <w:rPr>
                        <w:rFonts w:ascii="Calibri" w:hAnsi="Calibri" w:cs="Calibri" w:eastAsia="Calibri"/>
                        <w:sz w:val="20"/>
                        <w:szCs w:val="20"/>
                        <w:color w:val="231F20"/>
                        <w:spacing w:val="-20"/>
                        <w:w w:val="100"/>
                        <w:position w:val="1"/>
                      </w:rPr>
                      <w:t>r</w:t>
                    </w:r>
                    <w:r>
                      <w:rPr>
                        <w:rFonts w:ascii="Calibri" w:hAnsi="Calibri" w:cs="Calibri" w:eastAsia="Calibri"/>
                        <w:sz w:val="20"/>
                        <w:szCs w:val="20"/>
                        <w:color w:val="231F20"/>
                        <w:spacing w:val="0"/>
                        <w:w w:val="100"/>
                        <w:position w:val="1"/>
                      </w:rPr>
                      <w:t>.de</w:t>
                    </w:r>
                    <w:r>
                      <w:rPr>
                        <w:rFonts w:ascii="Calibri" w:hAnsi="Calibri" w:cs="Calibri" w:eastAsia="Calibri"/>
                        <w:sz w:val="20"/>
                        <w:szCs w:val="20"/>
                        <w:color w:val="000000"/>
                        <w:spacing w:val="0"/>
                        <w:w w:val="100"/>
                        <w:position w:val="0"/>
                      </w:rPr>
                    </w:r>
                  </w:hyperlink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9.094501pt;margin-top:572.858215pt;width:243.086947pt;height:13.078174pt;mso-position-horizontal-relative:page;mso-position-vertical-relative:page;z-index:-2970" type="#_x0000_t202" filled="f" stroked="f">
            <v:textbox inset="0,0,0,0">
              <w:txbxContent>
                <w:p>
                  <w:pPr>
                    <w:spacing w:before="0" w:after="0" w:line="251" w:lineRule="exact"/>
                    <w:ind w:left="20" w:right="-53"/>
                    <w:jc w:val="left"/>
                    <w:tabs>
                      <w:tab w:pos="880" w:val="left"/>
                    </w:tabs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b/>
                      <w:bCs/>
                      <w:position w:val="2"/>
                    </w:rPr>
                    <w:t>Chemie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26"/>
                      <w:w w:val="100"/>
                      <w:b/>
                      <w:bCs/>
                      <w:position w:val="2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b/>
                      <w:bCs/>
                      <w:position w:val="2"/>
                    </w:rPr>
                    <w:tab/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b/>
                      <w:bCs/>
                      <w:position w:val="2"/>
                    </w:rPr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–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Das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neue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Leh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1"/>
                      <w:w w:val="100"/>
                      <w:position w:val="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  <w:position w:val="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erk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für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Chemie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am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  <w:position w:val="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ymnasium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7505pt;margin-top:244.5242pt;width:181.417415pt;height:16.195798pt;mso-position-horizontal-relative:page;mso-position-vertical-relative:page;z-index:-2969" type="#_x0000_t202" filled="f" stroked="f">
            <v:textbox inset="0,0,0,0">
              <w:txbxContent>
                <w:p>
                  <w:pPr>
                    <w:spacing w:before="52" w:after="0" w:line="240" w:lineRule="auto"/>
                    <w:ind w:left="548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Inhal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Sei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im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Schulbuch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4.167908pt;margin-top:244.5242pt;width:41.743008pt;height:59.391721pt;mso-position-horizontal-relative:page;mso-position-vertical-relative:page;z-index:-2968" type="#_x0000_t202" filled="f" stroked="f">
            <v:textbox inset="0,0,0,0">
              <w:txbxContent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4" w:after="0" w:line="280" w:lineRule="exact"/>
                    <w:jc w:val="left"/>
                    <w:rPr>
                      <w:sz w:val="28"/>
                      <w:szCs w:val="28"/>
                    </w:rPr>
                  </w:pPr>
                  <w:rPr/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spacing w:before="0" w:after="0" w:line="240" w:lineRule="auto"/>
                    <w:ind w:left="88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Stunden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5.910919pt;margin-top:244.5242pt;width:493.228235pt;height:16.195798pt;mso-position-horizontal-relative:page;mso-position-vertical-relative:page;z-index:-2967" type="#_x0000_t202" filled="f" stroked="f">
            <v:textbox inset="0,0,0,0">
              <w:txbxContent>
                <w:p>
                  <w:pPr>
                    <w:spacing w:before="52" w:after="0" w:line="240" w:lineRule="auto"/>
                    <w:ind w:left="2003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  <w:b/>
                      <w:bCs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ernlehrplan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Chemie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für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die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Se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b/>
                      <w:bCs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unda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b/>
                      <w:bCs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tu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  <w:b/>
                      <w:bCs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II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2022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No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drhein-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7"/>
                      <w:w w:val="100"/>
                      <w:b/>
                      <w:bCs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b/>
                      <w:bCs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  <w:b/>
                      <w:bCs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alen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7505pt;margin-top:260.720001pt;width:138.897706pt;height:43.195923pt;mso-position-horizontal-relative:page;mso-position-vertical-relative:page;z-index:-2966" type="#_x0000_t202" filled="f" stroked="f">
            <v:textbox inset="0,0,0,0">
              <w:txbxContent>
                <w:p>
                  <w:pPr>
                    <w:spacing w:before="93" w:after="0" w:line="186" w:lineRule="auto"/>
                    <w:ind w:left="71" w:right="51" w:firstLine="-2"/>
                    <w:jc w:val="center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api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UK/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7"/>
                      <w:w w:val="100"/>
                      <w:b/>
                      <w:bCs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achm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3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thode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FM/Medien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7"/>
                      <w:w w:val="100"/>
                      <w:b/>
                      <w:bCs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omp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3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MK/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Ex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EX/Bildun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fü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nachhalti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twicklun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BNE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1.648209pt;margin-top:260.720001pt;width:42.519708pt;height:43.195923pt;mso-position-horizontal-relative:page;mso-position-vertical-relative:page;z-index:-2965" type="#_x0000_t202" filled="f" stroked="f">
            <v:textbox inset="0,0,0,0">
              <w:txbxContent>
                <w:p>
                  <w:pPr>
                    <w:spacing w:before="2" w:after="0" w:line="120" w:lineRule="exact"/>
                    <w:jc w:val="left"/>
                    <w:rPr>
                      <w:sz w:val="12"/>
                      <w:szCs w:val="12"/>
                    </w:rPr>
                  </w:pPr>
                  <w:rPr/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23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Sei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5.910919pt;margin-top:260.720001pt;width:340.157457pt;height:43.195923pt;mso-position-horizontal-relative:page;mso-position-vertical-relative:page;z-index:-2964" type="#_x0000_t202" filled="f" stroked="f">
            <v:textbox inset="0,0,0,0">
              <w:txbxContent>
                <w:p>
                  <w:pPr>
                    <w:spacing w:before="2" w:after="0" w:line="120" w:lineRule="exact"/>
                    <w:jc w:val="left"/>
                    <w:rPr>
                      <w:sz w:val="12"/>
                      <w:szCs w:val="12"/>
                    </w:rPr>
                  </w:pPr>
                  <w:rPr/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1902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5"/>
                      <w:w w:val="100"/>
                      <w:b/>
                      <w:bCs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onk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3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tisier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9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5"/>
                      <w:w w:val="100"/>
                      <w:b/>
                      <w:bCs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omp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3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5"/>
                      <w:w w:val="100"/>
                      <w:b/>
                      <w:bCs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1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artun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6.068359pt;margin-top:260.720001pt;width:76.5354pt;height:43.195923pt;mso-position-horizontal-relative:page;mso-position-vertical-relative:page;z-index:-2963" type="#_x0000_t202" filled="f" stroked="f">
            <v:textbox inset="0,0,0,0">
              <w:txbxContent>
                <w:p>
                  <w:pPr>
                    <w:spacing w:before="7" w:after="0" w:line="100" w:lineRule="exact"/>
                    <w:jc w:val="left"/>
                    <w:rPr>
                      <w:sz w:val="10"/>
                      <w:szCs w:val="10"/>
                    </w:rPr>
                  </w:pPr>
                  <w:rPr/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spacing w:before="0" w:after="0" w:line="220" w:lineRule="exact"/>
                    <w:ind w:left="145" w:right="125"/>
                    <w:jc w:val="center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Übe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eo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dn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1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3"/>
                      <w:w w:val="100"/>
                      <w:b/>
                      <w:bCs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omp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1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enz-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1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artun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2.60376pt;margin-top:260.720001pt;width:76.535378pt;height:43.195923pt;mso-position-horizontal-relative:page;mso-position-vertical-relative:page;z-index:-2962" type="#_x0000_t202" filled="f" stroked="f">
            <v:textbox inset="0,0,0,0">
              <w:txbxContent>
                <w:p>
                  <w:pPr>
                    <w:spacing w:before="12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237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Que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schnitts-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7505pt;margin-top:303.915924pt;width:138.897706pt;height:16.195923pt;mso-position-horizontal-relative:page;mso-position-vertical-relative:page;z-index:-2961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1.648209pt;margin-top:303.915924pt;width:42.519708pt;height:16.195923pt;mso-position-horizontal-relative:page;mso-position-vertical-relative:page;z-index:-2960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4.167908pt;margin-top:303.915924pt;width:41.743008pt;height:16.195923pt;mso-position-horizontal-relative:page;mso-position-vertical-relative:page;z-index:-2959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5.910919pt;margin-top:303.915924pt;width:340.157457pt;height:16.195923pt;mso-position-horizontal-relative:page;mso-position-vertical-relative:page;z-index:-2958" type="#_x0000_t202" filled="f" stroked="f">
            <v:textbox inset="0,0,0,0">
              <w:txbxContent>
                <w:p>
                  <w:pPr>
                    <w:spacing w:before="52" w:after="0" w:line="240" w:lineRule="auto"/>
                    <w:ind w:left="2235" w:right="2216"/>
                    <w:jc w:val="center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Die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Schülerinnen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Schüler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6.068359pt;margin-top:303.915924pt;width:76.5354pt;height:16.195923pt;mso-position-horizontal-relative:page;mso-position-vertical-relative:page;z-index:-2957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2.60376pt;margin-top:303.915924pt;width:76.535378pt;height:16.195923pt;mso-position-horizontal-relative:page;mso-position-vertical-relative:page;z-index:-2956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7505pt;margin-top:320.111847pt;width:138.897706pt;height:27.124954pt;mso-position-horizontal-relative:page;mso-position-vertical-relative:page;z-index:-2955" type="#_x0000_t202" filled="f" stroked="f">
            <v:textbox inset="0,0,0,0">
              <w:txbxContent>
                <w:p>
                  <w:pPr>
                    <w:spacing w:before="41" w:after="0" w:line="248" w:lineRule="auto"/>
                    <w:ind w:left="890" w:right="331" w:firstLine="-810"/>
                    <w:jc w:val="left"/>
                    <w:tabs>
                      <w:tab w:pos="880" w:val="left"/>
                    </w:tabs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UK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4.1</w:t>
                    <w:tab/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Ge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5"/>
                      <w:w w:val="100"/>
                      <w:b/>
                      <w:bCs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oppel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Gleich-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b/>
                      <w:bCs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wic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b/>
                      <w:bCs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1.648209pt;margin-top:320.111847pt;width:42.519708pt;height:27.124954pt;mso-position-horizontal-relative:page;mso-position-vertical-relative:page;z-index:-2954" type="#_x0000_t202" filled="f" stroked="f">
            <v:textbox inset="0,0,0,0">
              <w:txbxContent>
                <w:p>
                  <w:pPr>
                    <w:spacing w:before="41" w:after="0" w:line="240" w:lineRule="auto"/>
                    <w:ind w:left="107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  <w:b/>
                      <w:bCs/>
                    </w:rPr>
                    <w:t>158-161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4.167908pt;margin-top:320.111847pt;width:41.743008pt;height:27.124954pt;mso-position-horizontal-relative:page;mso-position-vertical-relative:page;z-index:-2953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5.910919pt;margin-top:320.111847pt;width:340.157457pt;height:27.124954pt;mso-position-horizontal-relative:page;mso-position-vertical-relative:page;z-index:-2952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6.068359pt;margin-top:320.111847pt;width:76.5354pt;height:27.124954pt;mso-position-horizontal-relative:page;mso-position-vertical-relative:page;z-index:-2951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2.60376pt;margin-top:320.111847pt;width:76.535378pt;height:27.124954pt;mso-position-horizontal-relative:page;mso-position-vertical-relative:page;z-index:-2950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7505pt;margin-top:347.236786pt;width:138.897706pt;height:39.125pt;mso-position-horizontal-relative:page;mso-position-vertical-relative:page;z-index:-2949" type="#_x0000_t202" filled="f" stroked="f">
            <v:textbox inset="0,0,0,0">
              <w:txbxContent>
                <w:p>
                  <w:pPr>
                    <w:spacing w:before="41" w:after="0" w:line="248" w:lineRule="auto"/>
                    <w:ind w:left="874" w:right="132" w:firstLine="-794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4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1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2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17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Der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ohlen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of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5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di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xid-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Carbon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6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eislauf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der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tur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1.648209pt;margin-top:347.236786pt;width:42.519708pt;height:39.125pt;mso-position-horizontal-relative:page;mso-position-vertical-relative:page;z-index:-2948" type="#_x0000_t202" filled="f" stroked="f">
            <v:textbox inset="0,0,0,0">
              <w:txbxContent>
                <w:p>
                  <w:pPr>
                    <w:spacing w:before="41" w:after="0" w:line="240" w:lineRule="auto"/>
                    <w:ind w:left="107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160-161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4.167908pt;margin-top:347.236786pt;width:41.743008pt;height:39.125pt;mso-position-horizontal-relative:page;mso-position-vertical-relative:page;z-index:-2947" type="#_x0000_t202" filled="f" stroked="f">
            <v:textbox inset="0,0,0,0">
              <w:txbxContent>
                <w:p>
                  <w:pPr>
                    <w:spacing w:before="41" w:after="0" w:line="240" w:lineRule="auto"/>
                    <w:ind w:left="335" w:right="315"/>
                    <w:jc w:val="center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2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5.910919pt;margin-top:347.236786pt;width:340.157457pt;height:39.125pt;mso-position-horizontal-relative:page;mso-position-vertical-relative:page;z-index:-2946" type="#_x0000_t202" filled="f" stroked="f">
            <v:textbox inset="0,0,0,0">
              <w:txbxContent>
                <w:p>
                  <w:pPr>
                    <w:spacing w:before="41" w:after="0" w:line="248" w:lineRule="auto"/>
                    <w:ind w:left="80" w:right="104"/>
                    <w:jc w:val="both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erklä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anhand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aus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2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ähl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ea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1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tionen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5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die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Beei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flussung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6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des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chemischen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Gleich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wic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2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ts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nach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dem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Prinzip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2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on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Le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1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7"/>
                    </w:rPr>
                    <w:t>Ch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10"/>
                      <w:w w:val="107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7"/>
                    </w:rPr>
                    <w:t>telier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2"/>
                      <w:w w:val="107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auch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im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Zusammenhang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mit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einem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ech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nischen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9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4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ah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2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en.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6.068359pt;margin-top:347.236786pt;width:76.5354pt;height:39.125pt;mso-position-horizontal-relative:page;mso-position-vertical-relative:page;z-index:-2945" type="#_x0000_t202" filled="f" stroked="f">
            <v:textbox inset="0,0,0,0">
              <w:txbxContent>
                <w:p>
                  <w:pPr>
                    <w:spacing w:before="41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S8,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S15,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K10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2.60376pt;margin-top:347.236786pt;width:76.535378pt;height:39.125pt;mso-position-horizontal-relative:page;mso-position-vertical-relative:page;z-index:-2944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362202pt;margin-top:28.935701pt;width:717.165pt;height:12pt;mso-position-horizontal-relative:page;mso-position-vertical-relative:page;z-index:-2943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6840" w:h="11920" w:orient="landscape"/>
          <w:pgMar w:top="1080" w:bottom="280" w:left="1140" w:right="1140"/>
        </w:sectPr>
      </w:pPr>
      <w:rPr/>
    </w:p>
    <w:p>
      <w:pPr>
        <w:rPr>
          <w:sz w:val="0"/>
          <w:szCs w:val="0"/>
        </w:rPr>
      </w:pPr>
      <w:rPr/>
      <w:r>
        <w:rPr/>
        <w:pict>
          <v:group style="position:absolute;margin-left:62.362202pt;margin-top:39.935699pt;width:717.165pt;height:.1pt;mso-position-horizontal-relative:page;mso-position-vertical-relative:page;z-index:-2942" coordorigin="1247,799" coordsize="14343,2">
            <v:shape style="position:absolute;left:1247;top:799;width:14343;height:2" coordorigin="1247,799" coordsize="14343,0" path="m1247,799l15591,799e" filled="f" stroked="t" strokeweight=".5pt" strokecolor="#939598">
              <v:path arrowok="t"/>
            </v:shape>
          </v:group>
          <w10:wrap type="none"/>
        </w:pict>
      </w:r>
      <w:r>
        <w:rPr/>
        <w:pict>
          <v:group style="position:absolute;margin-left:0pt;margin-top:565.106995pt;width:680.315pt;height:30.169pt;mso-position-horizontal-relative:page;mso-position-vertical-relative:page;z-index:-2941" coordorigin="0,11302" coordsize="13606,603">
            <v:shape style="position:absolute;left:0;top:11302;width:13606;height:603" coordorigin="0,11302" coordsize="13606,603" path="m0,11906l13606,11906,13606,11302,0,11302,0,11906e" filled="t" fillcolor="#E6E7E8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687.117981pt;margin-top:565.106018pt;width:154.771pt;height:30.17pt;mso-position-horizontal-relative:page;mso-position-vertical-relative:page;z-index:-2940" coordorigin="13742,11302" coordsize="3095,603">
            <v:shape style="position:absolute;left:13742;top:11302;width:3095;height:603" coordorigin="13742,11302" coordsize="3095,603" path="m13742,11906l16838,11906,16838,11302,13742,11302,13742,11906e" filled="t" fillcolor="#D1D3D4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62.250484pt;margin-top:62.113003pt;width:717.388516pt;height:451.489813pt;mso-position-horizontal-relative:page;mso-position-vertical-relative:page;z-index:-2939" coordorigin="1245,1242" coordsize="14348,9030">
            <v:group style="position:absolute;left:1255;top:1252;width:3628;height:1188" coordorigin="1255,1252" coordsize="3628,1188">
              <v:shape style="position:absolute;left:1255;top:1252;width:3628;height:1188" coordorigin="1255,1252" coordsize="3628,1188" path="m4883,1252l1255,1252,1255,2440,4033,2440,4033,1576,4883,1576,4883,1252e" filled="t" fillcolor="#6DC0CA" stroked="f">
                <v:path arrowok="t"/>
                <v:fill/>
              </v:shape>
            </v:group>
            <v:group style="position:absolute;left:4033;top:1576;width:2;height:864" coordorigin="4033,1576" coordsize="2,864">
              <v:shape style="position:absolute;left:4033;top:1576;width:2;height:864" coordorigin="4033,1576" coordsize="0,864" path="m4033,1576l4033,2440e" filled="f" stroked="t" strokeweight=".101pt" strokecolor="#6DC0CA">
                <v:path arrowok="t"/>
              </v:shape>
            </v:group>
            <v:group style="position:absolute;left:4033;top:1576;width:850;height:864" coordorigin="4033,1576" coordsize="850,864">
              <v:shape style="position:absolute;left:4033;top:1576;width:850;height:864" coordorigin="4033,1576" coordsize="850,864" path="m4883,1576l4033,1576,4033,2440,4883,2440,4883,1576e" filled="t" fillcolor="#6DC0CA" stroked="f">
                <v:path arrowok="t"/>
                <v:fill/>
              </v:shape>
            </v:group>
            <v:group style="position:absolute;left:5718;top:1252;width:9865;height:324" coordorigin="5718,1252" coordsize="9865,324">
              <v:shape style="position:absolute;left:5718;top:1252;width:9865;height:324" coordorigin="5718,1252" coordsize="9865,324" path="m5718,1252l15583,1252,15583,1576,5718,1576,5718,1252e" filled="t" fillcolor="#E6E7E8" stroked="f">
                <v:path arrowok="t"/>
                <v:fill/>
              </v:shape>
            </v:group>
            <v:group style="position:absolute;left:5718;top:1576;width:6803;height:864" coordorigin="5718,1576" coordsize="6803,864">
              <v:shape style="position:absolute;left:5718;top:1576;width:6803;height:864" coordorigin="5718,1576" coordsize="6803,864" path="m5718,1576l12521,1576,12521,2440,5718,2440,5718,1576e" filled="t" fillcolor="#B62467" stroked="f">
                <v:path arrowok="t"/>
                <v:fill/>
              </v:shape>
            </v:group>
            <v:group style="position:absolute;left:12521;top:1576;width:1531;height:864" coordorigin="12521,1576" coordsize="1531,864">
              <v:shape style="position:absolute;left:12521;top:1576;width:1531;height:864" coordorigin="12521,1576" coordsize="1531,864" path="m12521,1576l14052,1576,14052,2440,12521,2440,12521,1576e" filled="t" fillcolor="#F36D21" stroked="f">
                <v:path arrowok="t"/>
                <v:fill/>
              </v:shape>
            </v:group>
            <v:group style="position:absolute;left:14052;top:1576;width:1531;height:864" coordorigin="14052,1576" coordsize="1531,864">
              <v:shape style="position:absolute;left:14052;top:1576;width:1531;height:864" coordorigin="14052,1576" coordsize="1531,864" path="m14052,1576l15583,1576,15583,2440,14052,2440,14052,1576e" filled="t" fillcolor="#95BC45" stroked="f">
                <v:path arrowok="t"/>
                <v:fill/>
              </v:shape>
            </v:group>
            <v:group style="position:absolute;left:1250;top:1252;width:14338;height:2" coordorigin="1250,1252" coordsize="14338,2">
              <v:shape style="position:absolute;left:1250;top:1252;width:14338;height:2" coordorigin="1250,1252" coordsize="14338,0" path="m1250,1252l15588,1252e" filled="f" stroked="t" strokeweight=".500036pt" strokecolor="#636466">
                <v:path arrowok="t"/>
              </v:shape>
            </v:group>
            <v:group style="position:absolute;left:1250;top:2764;width:14338;height:2" coordorigin="1250,2764" coordsize="14338,2">
              <v:shape style="position:absolute;left:1250;top:2764;width:14338;height:2" coordorigin="1250,2764" coordsize="14338,0" path="m1250,2764l15588,2764e" filled="f" stroked="t" strokeweight=".500023pt" strokecolor="#636466">
                <v:path arrowok="t"/>
              </v:shape>
            </v:group>
            <v:group style="position:absolute;left:1250;top:3307;width:14338;height:2" coordorigin="1250,3307" coordsize="14338,2">
              <v:shape style="position:absolute;left:1250;top:3307;width:14338;height:2" coordorigin="1250,3307" coordsize="14338,0" path="m1250,3307l15588,3307e" filled="f" stroked="t" strokeweight=".500023pt" strokecolor="#636466">
                <v:path arrowok="t"/>
              </v:shape>
            </v:group>
            <v:group style="position:absolute;left:1250;top:6929;width:14338;height:2" coordorigin="1250,6929" coordsize="14338,2">
              <v:shape style="position:absolute;left:1250;top:6929;width:14338;height:2" coordorigin="1250,6929" coordsize="14338,0" path="m1250,6929l15588,6929e" filled="f" stroked="t" strokeweight=".500017pt" strokecolor="#636466">
                <v:path arrowok="t"/>
              </v:shape>
            </v:group>
            <v:group style="position:absolute;left:1250;top:7232;width:14338;height:2" coordorigin="1250,7232" coordsize="14338,2">
              <v:shape style="position:absolute;left:1250;top:7232;width:14338;height:2" coordorigin="1250,7232" coordsize="14338,0" path="m1250,7232l15588,7232e" filled="f" stroked="t" strokeweight=".500017pt" strokecolor="#636466">
                <v:path arrowok="t"/>
              </v:shape>
            </v:group>
            <v:group style="position:absolute;left:1250;top:9485;width:14338;height:2" coordorigin="1250,9485" coordsize="14338,2">
              <v:shape style="position:absolute;left:1250;top:9485;width:14338;height:2" coordorigin="1250,9485" coordsize="14338,0" path="m1250,9485l15588,9485e" filled="f" stroked="t" strokeweight=".500010pt" strokecolor="#636466">
                <v:path arrowok="t"/>
              </v:shape>
            </v:group>
            <v:group style="position:absolute;left:1250;top:10267;width:14338;height:2" coordorigin="1250,10267" coordsize="14338,2">
              <v:shape style="position:absolute;left:1250;top:10267;width:14338;height:2" coordorigin="1250,10267" coordsize="14338,0" path="m1250,10267l15588,10267e" filled="f" stroked="t" strokeweight=".500010pt" strokecolor="#636466">
                <v:path arrowok="t"/>
              </v:shape>
            </v:group>
            <v:group style="position:absolute;left:1255;top:1257;width:2;height:9005" coordorigin="1255,1257" coordsize="2,9005">
              <v:shape style="position:absolute;left:1255;top:1257;width:2;height:9005" coordorigin="1255,1257" coordsize="0,9005" path="m1255,1257l1255,10262e" filled="f" stroked="t" strokeweight=".5pt" strokecolor="#636466">
                <v:path arrowok="t"/>
              </v:shape>
            </v:group>
            <v:group style="position:absolute;left:4883;top:1257;width:2;height:9005" coordorigin="4883,1257" coordsize="2,9005">
              <v:shape style="position:absolute;left:4883;top:1257;width:2;height:9005" coordorigin="4883,1257" coordsize="0,9005" path="m4883,1257l4883,10262e" filled="f" stroked="t" strokeweight=".5pt" strokecolor="#636466">
                <v:path arrowok="t"/>
              </v:shape>
            </v:group>
            <v:group style="position:absolute;left:5718;top:1257;width:2;height:9005" coordorigin="5718,1257" coordsize="2,9005">
              <v:shape style="position:absolute;left:5718;top:1257;width:2;height:9005" coordorigin="5718,1257" coordsize="0,9005" path="m5718,1257l5718,10262e" filled="f" stroked="t" strokeweight=".5pt" strokecolor="#636466">
                <v:path arrowok="t"/>
              </v:shape>
            </v:group>
            <v:group style="position:absolute;left:15583;top:1257;width:2;height:9005" coordorigin="15583,1257" coordsize="2,9005">
              <v:shape style="position:absolute;left:15583;top:1257;width:2;height:9005" coordorigin="15583,1257" coordsize="0,9005" path="m15583,1257l15583,10262e" filled="f" stroked="t" strokeweight=".5pt" strokecolor="#636466">
                <v:path arrowok="t"/>
              </v:shape>
            </v:group>
            <v:group style="position:absolute;left:1250;top:1576;width:3638;height:2" coordorigin="1250,1576" coordsize="3638,2">
              <v:shape style="position:absolute;left:1250;top:1576;width:3638;height:2" coordorigin="1250,1576" coordsize="3638,0" path="m1250,1576l4888,1576e" filled="f" stroked="t" strokeweight=".5pt" strokecolor="#636466">
                <v:path arrowok="t"/>
              </v:shape>
            </v:group>
            <v:group style="position:absolute;left:4033;top:1581;width:2;height:8681" coordorigin="4033,1581" coordsize="2,8681">
              <v:shape style="position:absolute;left:4033;top:1581;width:2;height:8681" coordorigin="4033,1581" coordsize="0,8681" path="m4033,1581l4033,10262e" filled="f" stroked="t" strokeweight=".5pt" strokecolor="#636466">
                <v:path arrowok="t"/>
              </v:shape>
            </v:group>
            <v:group style="position:absolute;left:5713;top:1576;width:9875;height:2" coordorigin="5713,1576" coordsize="9875,2">
              <v:shape style="position:absolute;left:5713;top:1576;width:9875;height:2" coordorigin="5713,1576" coordsize="9875,0" path="m5713,1576l15588,1576e" filled="f" stroked="t" strokeweight=".500029pt" strokecolor="#636466">
                <v:path arrowok="t"/>
              </v:shape>
            </v:group>
            <v:group style="position:absolute;left:12521;top:1581;width:2;height:8681" coordorigin="12521,1581" coordsize="2,8681">
              <v:shape style="position:absolute;left:12521;top:1581;width:2;height:8681" coordorigin="12521,1581" coordsize="0,8681" path="m12521,1581l12521,10262e" filled="f" stroked="t" strokeweight=".5pt" strokecolor="#636466">
                <v:path arrowok="t"/>
              </v:shape>
            </v:group>
            <v:group style="position:absolute;left:14052;top:1581;width:2;height:8681" coordorigin="14052,1581" coordsize="2,8681">
              <v:shape style="position:absolute;left:14052;top:1581;width:2;height:8681" coordorigin="14052,1581" coordsize="0,8681" path="m14052,1581l14052,10262e" filled="f" stroked="t" strokeweight=".5pt" strokecolor="#636466">
                <v:path arrowok="t"/>
              </v:shape>
            </v:group>
            <v:group style="position:absolute;left:1250;top:2440;width:14338;height:2" coordorigin="1250,2440" coordsize="14338,2">
              <v:shape style="position:absolute;left:1250;top:2440;width:14338;height:2" coordorigin="1250,2440" coordsize="14338,0" path="m1250,2440l15588,2440e" filled="f" stroked="t" strokeweight=".500008pt" strokecolor="#636466">
                <v:path arrowok="t"/>
              </v:shape>
            </v:group>
            <w10:wrap type="none"/>
          </v:group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1.362202pt;margin-top:25.456701pt;width:258.600012pt;height:12pt;mso-position-horizontal-relative:page;mso-position-vertical-relative:page;z-index:-2938" type="#_x0000_t202" filled="f" stroked="f">
            <v:textbox inset="0,0,0,0">
              <w:txbxContent>
                <w:p>
                  <w:pPr>
                    <w:spacing w:before="0" w:after="0" w:line="230" w:lineRule="exact"/>
                    <w:ind w:left="20" w:right="-5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3"/>
                      <w:w w:val="100"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api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el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4: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Gleich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2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wic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2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2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tur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17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echnik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(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2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a.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18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Stunden)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68.390808pt;margin-top:25.456301pt;width:12.14pt;height:12pt;mso-position-horizontal-relative:page;mso-position-vertical-relative:page;z-index:-2937" type="#_x0000_t202" filled="f" stroked="f">
            <v:textbox inset="0,0,0,0">
              <w:txbxContent>
                <w:p>
                  <w:pPr>
                    <w:spacing w:before="0" w:after="0" w:line="230" w:lineRule="exact"/>
                    <w:ind w:left="20" w:right="-5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position w:val="1"/>
                    </w:rPr>
                    <w:t>16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21.562927pt;margin-top:101.051102pt;width:38.615971pt;height:11.5pt;mso-position-horizontal-relative:page;mso-position-vertical-relative:page;z-index:-2936" type="#_x0000_t202" filled="f" stroked="f">
            <v:textbox inset="0,0,0,0">
              <w:txbxContent>
                <w:p>
                  <w:pPr>
                    <w:spacing w:before="0" w:after="0" w:line="219" w:lineRule="exact"/>
                    <w:ind w:left="20" w:right="-48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  <w:position w:val="1"/>
                    </w:rPr>
                    <w:t>au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3"/>
                      <w:w w:val="100"/>
                      <w:b/>
                      <w:bCs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  <w:position w:val="1"/>
                    </w:rPr>
                    <w:t>aben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5.602905pt;margin-top:289.702087pt;width:42.470002pt;height:11.5pt;mso-position-horizontal-relative:page;mso-position-vertical-relative:page;z-index:-2935" type="#_x0000_t202" filled="f" stroked="f">
            <v:textbox inset="0,0,0,0">
              <w:txbxContent>
                <w:p>
                  <w:pPr>
                    <w:spacing w:before="0" w:after="0" w:line="219" w:lineRule="exact"/>
                    <w:ind w:left="20" w:right="-48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1"/>
                    </w:rPr>
                    <w:t>lung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1"/>
                    </w:rPr>
                    <w:t>(BNE)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8.91391pt;margin-top:301.482086pt;width:169.798508pt;height:11.5pt;mso-position-horizontal-relative:page;mso-position-vertical-relative:page;z-index:-2934" type="#_x0000_t202" filled="f" stroked="f">
            <v:textbox inset="0,0,0,0">
              <w:txbxContent>
                <w:p>
                  <w:pPr>
                    <w:spacing w:before="0" w:after="0" w:line="219" w:lineRule="exact"/>
                    <w:ind w:left="20" w:right="-49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1"/>
                    </w:rPr>
                    <w:t>Ei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1"/>
                    </w:rPr>
                    <w:t>flüsse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1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1"/>
                    </w:rPr>
                    <w:t>einen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1"/>
                    </w:rPr>
                    <w:t>türlichen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1"/>
                    </w:rPr>
                    <w:t>offk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1"/>
                    </w:rPr>
                    <w:t>eislau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2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position w:val="1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8.904388pt;margin-top:420.678589pt;width:74.276003pt;height:11.5pt;mso-position-horizontal-relative:page;mso-position-vertical-relative:page;z-index:-2933" type="#_x0000_t202" filled="f" stroked="f">
            <v:textbox inset="0,0,0,0">
              <w:txbxContent>
                <w:p>
                  <w:pPr>
                    <w:spacing w:before="0" w:after="0" w:line="219" w:lineRule="exact"/>
                    <w:ind w:left="20" w:right="-49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  <w:position w:val="1"/>
                    </w:rPr>
                    <w:t>nischen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9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  <w:position w:val="1"/>
                    </w:rPr>
                    <w:t>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4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  <w:position w:val="1"/>
                    </w:rPr>
                    <w:t>ah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2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  <w:position w:val="1"/>
                    </w:rPr>
                    <w:t>en.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8.904388pt;margin-top:453.178101pt;width:300.680014pt;height:11.5pt;mso-position-horizontal-relative:page;mso-position-vertical-relative:page;z-index:-2932" type="#_x0000_t202" filled="f" stroked="f">
            <v:textbox inset="0,0,0,0">
              <w:txbxContent>
                <w:p>
                  <w:pPr>
                    <w:spacing w:before="0" w:after="0" w:line="219" w:lineRule="exact"/>
                    <w:ind w:left="20" w:right="-48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  <w:position w:val="1"/>
                    </w:rPr>
                    <w:t>flussbar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6"/>
                      <w:w w:val="100"/>
                      <w:position w:val="1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  <w:position w:val="1"/>
                    </w:rPr>
                    <w:t>eit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7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  <w:position w:val="1"/>
                    </w:rPr>
                    <w:t>chemischer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  <w:position w:val="1"/>
                    </w:rPr>
                    <w:t>Gleich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2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  <w:position w:val="1"/>
                    </w:rPr>
                    <w:t>wic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2"/>
                      <w:w w:val="100"/>
                      <w:position w:val="1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  <w:position w:val="1"/>
                    </w:rPr>
                    <w:t>tsla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2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  <w:position w:val="1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  <w:position w:val="1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  <w:position w:val="1"/>
                    </w:rPr>
                    <w:t>einem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2"/>
                      <w:w w:val="100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  <w:position w:val="1"/>
                    </w:rPr>
                    <w:t>echnischen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9"/>
                      <w:w w:val="100"/>
                      <w:position w:val="1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  <w:position w:val="1"/>
                    </w:rPr>
                    <w:t>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4"/>
                      <w:w w:val="100"/>
                      <w:position w:val="1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  <w:position w:val="1"/>
                    </w:rPr>
                    <w:t>ah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2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  <w:position w:val="1"/>
                    </w:rPr>
                    <w:t>en.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2.93457pt;margin-top:572.366394pt;width:79.323911pt;height:12pt;mso-position-horizontal-relative:page;mso-position-vertical-relative:page;z-index:-2931" type="#_x0000_t202" filled="f" stroked="f">
            <v:textbox inset="0,0,0,0">
              <w:txbxContent>
                <w:p>
                  <w:pPr>
                    <w:spacing w:before="0" w:after="0" w:line="230" w:lineRule="exact"/>
                    <w:ind w:left="20" w:right="-5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hyperlink r:id="rId28">
                    <w:r>
                      <w:rPr>
                        <w:rFonts w:ascii="Calibri" w:hAnsi="Calibri" w:cs="Calibri" w:eastAsia="Calibri"/>
                        <w:sz w:val="20"/>
                        <w:szCs w:val="20"/>
                        <w:color w:val="231F20"/>
                        <w:spacing w:val="1"/>
                        <w:w w:val="100"/>
                        <w:position w:val="1"/>
                      </w:rPr>
                      <w:t>w</w:t>
                    </w:r>
                    <w:r>
                      <w:rPr>
                        <w:rFonts w:ascii="Calibri" w:hAnsi="Calibri" w:cs="Calibri" w:eastAsia="Calibri"/>
                        <w:sz w:val="20"/>
                        <w:szCs w:val="20"/>
                        <w:color w:val="231F20"/>
                        <w:spacing w:val="1"/>
                        <w:w w:val="100"/>
                        <w:position w:val="1"/>
                      </w:rPr>
                      <w:t>w</w:t>
                    </w:r>
                    <w:r>
                      <w:rPr>
                        <w:rFonts w:ascii="Calibri" w:hAnsi="Calibri" w:cs="Calibri" w:eastAsia="Calibri"/>
                        <w:sz w:val="20"/>
                        <w:szCs w:val="20"/>
                        <w:color w:val="231F20"/>
                        <w:spacing w:val="-13"/>
                        <w:w w:val="100"/>
                        <w:position w:val="1"/>
                      </w:rPr>
                      <w:t>w</w:t>
                    </w:r>
                    <w:r>
                      <w:rPr>
                        <w:rFonts w:ascii="Calibri" w:hAnsi="Calibri" w:cs="Calibri" w:eastAsia="Calibri"/>
                        <w:sz w:val="20"/>
                        <w:szCs w:val="20"/>
                        <w:color w:val="231F20"/>
                        <w:spacing w:val="0"/>
                        <w:w w:val="100"/>
                        <w:position w:val="1"/>
                      </w:rPr>
                      <w:t>.ccbuchne</w:t>
                    </w:r>
                    <w:r>
                      <w:rPr>
                        <w:rFonts w:ascii="Calibri" w:hAnsi="Calibri" w:cs="Calibri" w:eastAsia="Calibri"/>
                        <w:sz w:val="20"/>
                        <w:szCs w:val="20"/>
                        <w:color w:val="231F20"/>
                        <w:spacing w:val="-20"/>
                        <w:w w:val="100"/>
                        <w:position w:val="1"/>
                      </w:rPr>
                      <w:t>r</w:t>
                    </w:r>
                    <w:r>
                      <w:rPr>
                        <w:rFonts w:ascii="Calibri" w:hAnsi="Calibri" w:cs="Calibri" w:eastAsia="Calibri"/>
                        <w:sz w:val="20"/>
                        <w:szCs w:val="20"/>
                        <w:color w:val="231F20"/>
                        <w:spacing w:val="0"/>
                        <w:w w:val="100"/>
                        <w:position w:val="1"/>
                      </w:rPr>
                      <w:t>.de</w:t>
                    </w:r>
                    <w:r>
                      <w:rPr>
                        <w:rFonts w:ascii="Calibri" w:hAnsi="Calibri" w:cs="Calibri" w:eastAsia="Calibri"/>
                        <w:sz w:val="20"/>
                        <w:szCs w:val="20"/>
                        <w:color w:val="000000"/>
                        <w:spacing w:val="0"/>
                        <w:w w:val="100"/>
                        <w:position w:val="0"/>
                      </w:rPr>
                    </w:r>
                  </w:hyperlink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9.094501pt;margin-top:572.858215pt;width:243.086947pt;height:13.078174pt;mso-position-horizontal-relative:page;mso-position-vertical-relative:page;z-index:-2930" type="#_x0000_t202" filled="f" stroked="f">
            <v:textbox inset="0,0,0,0">
              <w:txbxContent>
                <w:p>
                  <w:pPr>
                    <w:spacing w:before="0" w:after="0" w:line="251" w:lineRule="exact"/>
                    <w:ind w:left="20" w:right="-53"/>
                    <w:jc w:val="left"/>
                    <w:tabs>
                      <w:tab w:pos="880" w:val="left"/>
                    </w:tabs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b/>
                      <w:bCs/>
                      <w:position w:val="2"/>
                    </w:rPr>
                    <w:t>Chemie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-26"/>
                      <w:w w:val="100"/>
                      <w:b/>
                      <w:bCs/>
                      <w:position w:val="2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b/>
                      <w:bCs/>
                      <w:position w:val="2"/>
                    </w:rPr>
                    <w:tab/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939598"/>
                      <w:spacing w:val="0"/>
                      <w:w w:val="100"/>
                      <w:b/>
                      <w:bCs/>
                      <w:position w:val="2"/>
                    </w:rPr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–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Das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neue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Leh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1"/>
                      <w:w w:val="100"/>
                      <w:position w:val="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2"/>
                      <w:w w:val="100"/>
                      <w:position w:val="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erk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für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Chemie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am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-3"/>
                      <w:w w:val="100"/>
                      <w:position w:val="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231F20"/>
                      <w:spacing w:val="0"/>
                      <w:w w:val="100"/>
                      <w:position w:val="0"/>
                    </w:rPr>
                    <w:t>ymnasium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23.31488pt;margin-top:528.951294pt;width:10pt;height:25.265627pt;mso-position-horizontal-relative:page;mso-position-vertical-relative:page;z-index:-2929" type="#_x0000_t202" filled="f" stroked="f">
            <v:textbox style="layout-flow:vertical;mso-layout-flow-alt:bottom-to-top" inset="0,0,0,0">
              <w:txbxContent>
                <w:p>
                  <w:pPr>
                    <w:spacing w:before="0" w:after="0" w:line="183" w:lineRule="exact"/>
                    <w:ind w:left="20" w:right="-44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231F20"/>
                      <w:spacing w:val="0"/>
                      <w:w w:val="100"/>
                      <w:position w:val="1"/>
                    </w:rPr>
                    <w:t>W6586</w:t>
                  </w:r>
                  <w:r>
                    <w:rPr>
                      <w:rFonts w:ascii="Calibri" w:hAnsi="Calibri" w:cs="Calibri" w:eastAsia="Calibri"/>
                      <w:sz w:val="16"/>
                      <w:szCs w:val="16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7505pt;margin-top:62.612576pt;width:181.417415pt;height:16.195956pt;mso-position-horizontal-relative:page;mso-position-vertical-relative:page;z-index:-2928" type="#_x0000_t202" filled="f" stroked="f">
            <v:textbox inset="0,0,0,0">
              <w:txbxContent>
                <w:p>
                  <w:pPr>
                    <w:spacing w:before="52" w:after="0" w:line="240" w:lineRule="auto"/>
                    <w:ind w:left="548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Inhal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Sei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im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Schulbuch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4.167908pt;margin-top:62.612576pt;width:41.743008pt;height:59.391721pt;mso-position-horizontal-relative:page;mso-position-vertical-relative:page;z-index:-2927" type="#_x0000_t202" filled="f" stroked="f">
            <v:textbox inset="0,0,0,0">
              <w:txbxContent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4" w:after="0" w:line="280" w:lineRule="exact"/>
                    <w:jc w:val="left"/>
                    <w:rPr>
                      <w:sz w:val="28"/>
                      <w:szCs w:val="28"/>
                    </w:rPr>
                  </w:pPr>
                  <w:rPr/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spacing w:before="0" w:after="0" w:line="240" w:lineRule="auto"/>
                    <w:ind w:left="88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Stunden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5.910919pt;margin-top:62.612576pt;width:493.228235pt;height:16.195971pt;mso-position-horizontal-relative:page;mso-position-vertical-relative:page;z-index:-2926" type="#_x0000_t202" filled="f" stroked="f">
            <v:textbox inset="0,0,0,0">
              <w:txbxContent>
                <w:p>
                  <w:pPr>
                    <w:spacing w:before="52" w:after="0" w:line="240" w:lineRule="auto"/>
                    <w:ind w:left="2003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  <w:b/>
                      <w:bCs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ernlehrplan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Chemie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für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die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Se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b/>
                      <w:bCs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unda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b/>
                      <w:bCs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tu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  <w:b/>
                      <w:bCs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II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2022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No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drhein-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7"/>
                      <w:w w:val="100"/>
                      <w:b/>
                      <w:bCs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b/>
                      <w:bCs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  <w:b/>
                      <w:bCs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alen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7505pt;margin-top:78.808533pt;width:138.897706pt;height:43.195765pt;mso-position-horizontal-relative:page;mso-position-vertical-relative:page;z-index:-2925" type="#_x0000_t202" filled="f" stroked="f">
            <v:textbox inset="0,0,0,0">
              <w:txbxContent>
                <w:p>
                  <w:pPr>
                    <w:spacing w:before="93" w:after="0" w:line="186" w:lineRule="auto"/>
                    <w:ind w:left="71" w:right="51" w:firstLine="-2"/>
                    <w:jc w:val="center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api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UK/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7"/>
                      <w:w w:val="100"/>
                      <w:b/>
                      <w:bCs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achm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3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thode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FM/Medien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7"/>
                      <w:w w:val="100"/>
                      <w:b/>
                      <w:bCs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omp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3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MK/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Ex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EX/Bildun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fü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nachhalti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twicklun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BNE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1.648209pt;margin-top:78.808533pt;width:42.519708pt;height:43.195765pt;mso-position-horizontal-relative:page;mso-position-vertical-relative:page;z-index:-2924" type="#_x0000_t202" filled="f" stroked="f">
            <v:textbox inset="0,0,0,0">
              <w:txbxContent>
                <w:p>
                  <w:pPr>
                    <w:spacing w:before="2" w:after="0" w:line="120" w:lineRule="exact"/>
                    <w:jc w:val="left"/>
                    <w:rPr>
                      <w:sz w:val="12"/>
                      <w:szCs w:val="12"/>
                    </w:rPr>
                  </w:pPr>
                  <w:rPr/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23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Sei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5.910919pt;margin-top:78.808548pt;width:340.157457pt;height:43.19575pt;mso-position-horizontal-relative:page;mso-position-vertical-relative:page;z-index:-2923" type="#_x0000_t202" filled="f" stroked="f">
            <v:textbox inset="0,0,0,0">
              <w:txbxContent>
                <w:p>
                  <w:pPr>
                    <w:spacing w:before="2" w:after="0" w:line="120" w:lineRule="exact"/>
                    <w:jc w:val="left"/>
                    <w:rPr>
                      <w:sz w:val="12"/>
                      <w:szCs w:val="12"/>
                    </w:rPr>
                  </w:pPr>
                  <w:rPr/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1902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5"/>
                      <w:w w:val="100"/>
                      <w:b/>
                      <w:bCs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onk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3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tisier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9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5"/>
                      <w:w w:val="100"/>
                      <w:b/>
                      <w:bCs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omp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3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5"/>
                      <w:w w:val="100"/>
                      <w:b/>
                      <w:bCs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1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artun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4"/>
                      <w:w w:val="100"/>
                      <w:b/>
                      <w:bCs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6.068359pt;margin-top:78.808548pt;width:76.5354pt;height:43.19575pt;mso-position-horizontal-relative:page;mso-position-vertical-relative:page;z-index:-2922" type="#_x0000_t202" filled="f" stroked="f">
            <v:textbox inset="0,0,0,0">
              <w:txbxContent>
                <w:p>
                  <w:pPr>
                    <w:spacing w:before="7" w:after="0" w:line="100" w:lineRule="exact"/>
                    <w:jc w:val="left"/>
                    <w:rPr>
                      <w:sz w:val="10"/>
                      <w:szCs w:val="10"/>
                    </w:rPr>
                  </w:pPr>
                  <w:rPr/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spacing w:before="0" w:after="0" w:line="220" w:lineRule="exact"/>
                    <w:ind w:left="145" w:right="125"/>
                    <w:jc w:val="center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Übe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eo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dn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1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3"/>
                      <w:w w:val="100"/>
                      <w:b/>
                      <w:bCs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omp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1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enz-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1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artun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2.60376pt;margin-top:78.808548pt;width:76.535378pt;height:43.19575pt;mso-position-horizontal-relative:page;mso-position-vertical-relative:page;z-index:-2921" type="#_x0000_t202" filled="f" stroked="f">
            <v:textbox inset="0,0,0,0">
              <w:txbxContent>
                <w:p>
                  <w:pPr>
                    <w:spacing w:before="12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237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Que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-2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FFFFFF"/>
                      <w:spacing w:val="0"/>
                      <w:w w:val="100"/>
                      <w:b/>
                      <w:bCs/>
                    </w:rPr>
                    <w:t>schnitts-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7505pt;margin-top:122.004295pt;width:138.897706pt;height:16.195923pt;mso-position-horizontal-relative:page;mso-position-vertical-relative:page;z-index:-2920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1.648209pt;margin-top:122.004295pt;width:42.519708pt;height:16.195923pt;mso-position-horizontal-relative:page;mso-position-vertical-relative:page;z-index:-2919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4.167908pt;margin-top:122.004295pt;width:41.743008pt;height:16.195923pt;mso-position-horizontal-relative:page;mso-position-vertical-relative:page;z-index:-2918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5.910919pt;margin-top:122.004295pt;width:340.157457pt;height:16.195923pt;mso-position-horizontal-relative:page;mso-position-vertical-relative:page;z-index:-2917" type="#_x0000_t202" filled="f" stroked="f">
            <v:textbox inset="0,0,0,0">
              <w:txbxContent>
                <w:p>
                  <w:pPr>
                    <w:spacing w:before="52" w:after="0" w:line="240" w:lineRule="auto"/>
                    <w:ind w:left="2235" w:right="2216"/>
                    <w:jc w:val="center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Die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Schülerinnen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Schüler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6.068359pt;margin-top:122.004295pt;width:76.5354pt;height:16.195923pt;mso-position-horizontal-relative:page;mso-position-vertical-relative:page;z-index:-2916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2.60376pt;margin-top:122.004295pt;width:76.535378pt;height:16.195923pt;mso-position-horizontal-relative:page;mso-position-vertical-relative:page;z-index:-2915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7505pt;margin-top:138.200211pt;width:138.897706pt;height:27.125pt;mso-position-horizontal-relative:page;mso-position-vertical-relative:page;z-index:-2914" type="#_x0000_t202" filled="f" stroked="f">
            <v:textbox inset="0,0,0,0">
              <w:txbxContent>
                <w:p>
                  <w:pPr>
                    <w:spacing w:before="41" w:after="0" w:line="240" w:lineRule="auto"/>
                    <w:ind w:left="80" w:right="-20"/>
                    <w:jc w:val="left"/>
                    <w:tabs>
                      <w:tab w:pos="840" w:val="left"/>
                    </w:tabs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UK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4.2</w:t>
                    <w:tab/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b/>
                      <w:bCs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b/>
                      <w:bCs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el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aspe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  <w:b/>
                      <w:bCs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des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8" w:after="0" w:line="240" w:lineRule="auto"/>
                    <w:ind w:left="848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  <w:b/>
                      <w:bCs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ohlen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b/>
                      <w:bCs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ff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eislau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b/>
                      <w:bCs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1.648209pt;margin-top:138.200211pt;width:42.519708pt;height:27.125pt;mso-position-horizontal-relative:page;mso-position-vertical-relative:page;z-index:-2913" type="#_x0000_t202" filled="f" stroked="f">
            <v:textbox inset="0,0,0,0">
              <w:txbxContent>
                <w:p>
                  <w:pPr>
                    <w:spacing w:before="41" w:after="0" w:line="240" w:lineRule="auto"/>
                    <w:ind w:left="107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162-171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4.167908pt;margin-top:138.200211pt;width:41.743008pt;height:27.125pt;mso-position-horizontal-relative:page;mso-position-vertical-relative:page;z-index:-2912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5.910919pt;margin-top:138.200211pt;width:340.157457pt;height:27.125pt;mso-position-horizontal-relative:page;mso-position-vertical-relative:page;z-index:-2911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6.068359pt;margin-top:138.200211pt;width:76.5354pt;height:27.125pt;mso-position-horizontal-relative:page;mso-position-vertical-relative:page;z-index:-2910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2.60376pt;margin-top:138.200211pt;width:76.535378pt;height:27.125pt;mso-position-horizontal-relative:page;mso-position-vertical-relative:page;z-index:-2909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7505pt;margin-top:165.325211pt;width:138.897706pt;height:181.140696pt;mso-position-horizontal-relative:page;mso-position-vertical-relative:page;z-index:-2908" type="#_x0000_t202" filled="f" stroked="f">
            <v:textbox inset="0,0,0,0">
              <w:txbxContent>
                <w:p>
                  <w:pPr>
                    <w:spacing w:before="41" w:after="0" w:line="248" w:lineRule="auto"/>
                    <w:ind w:left="874" w:right="92" w:firstLine="-794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4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2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2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1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ehung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Abbau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on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ohlen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of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5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di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xid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10" w:after="0" w:line="160" w:lineRule="exact"/>
                    <w:jc w:val="left"/>
                    <w:rPr>
                      <w:sz w:val="16"/>
                      <w:szCs w:val="16"/>
                    </w:rPr>
                  </w:pPr>
                  <w:rPr/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spacing w:before="0" w:after="0" w:line="240" w:lineRule="auto"/>
                    <w:ind w:left="43" w:right="430"/>
                    <w:jc w:val="center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4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2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3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3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1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8"/>
                      <w:w w:val="100"/>
                    </w:rPr>
                    <w:t>„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9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sauerun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“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der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8" w:after="0" w:line="240" w:lineRule="auto"/>
                    <w:ind w:left="840" w:right="1340"/>
                    <w:jc w:val="center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Mee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8" w:after="0" w:line="170" w:lineRule="exact"/>
                    <w:jc w:val="left"/>
                    <w:rPr>
                      <w:sz w:val="17"/>
                      <w:szCs w:val="17"/>
                    </w:rPr>
                  </w:pPr>
                  <w:rPr/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spacing w:before="0" w:after="0" w:line="240" w:lineRule="auto"/>
                    <w:ind w:left="43" w:right="421"/>
                    <w:jc w:val="center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4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2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.4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14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MK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Eine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Mindmap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8" w:after="0" w:line="240" w:lineRule="auto"/>
                    <w:ind w:left="874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(digi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al)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ellen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8" w:after="0" w:line="170" w:lineRule="exact"/>
                    <w:jc w:val="left"/>
                    <w:rPr>
                      <w:sz w:val="17"/>
                      <w:szCs w:val="17"/>
                    </w:rPr>
                  </w:pPr>
                  <w:rPr/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spacing w:before="0" w:after="0" w:line="240" w:lineRule="auto"/>
                    <w:ind w:left="46" w:right="445"/>
                    <w:jc w:val="center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4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2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3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5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1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BNE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Albedo-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6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95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5"/>
                      <w:w w:val="95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8" w:after="0" w:line="170" w:lineRule="exact"/>
                    <w:jc w:val="left"/>
                    <w:rPr>
                      <w:sz w:val="17"/>
                      <w:szCs w:val="17"/>
                    </w:rPr>
                  </w:pPr>
                  <w:rPr/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spacing w:before="0" w:after="0" w:line="248" w:lineRule="auto"/>
                    <w:ind w:left="874" w:right="117" w:firstLine="-794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4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2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.6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15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EX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ün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tliche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yn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these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Fixierung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on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ohlen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of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5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di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xid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1.648209pt;margin-top:165.325211pt;width:42.519708pt;height:181.140696pt;mso-position-horizontal-relative:page;mso-position-vertical-relative:page;z-index:-2907" type="#_x0000_t202" filled="f" stroked="f">
            <v:textbox inset="0,0,0,0">
              <w:txbxContent>
                <w:p>
                  <w:pPr>
                    <w:spacing w:before="41" w:after="0" w:line="240" w:lineRule="auto"/>
                    <w:ind w:left="73" w:right="53"/>
                    <w:jc w:val="center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164-165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18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73" w:right="53"/>
                    <w:jc w:val="center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166-167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18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247" w:right="226"/>
                    <w:jc w:val="center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168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18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247" w:right="226"/>
                    <w:jc w:val="center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169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8" w:after="0" w:line="170" w:lineRule="exact"/>
                    <w:jc w:val="left"/>
                    <w:rPr>
                      <w:sz w:val="17"/>
                      <w:szCs w:val="17"/>
                    </w:rPr>
                  </w:pPr>
                  <w:rPr/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spacing w:before="0" w:after="0" w:line="240" w:lineRule="auto"/>
                    <w:ind w:left="73" w:right="53"/>
                    <w:jc w:val="center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170-171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4.167908pt;margin-top:165.325211pt;width:41.743008pt;height:181.140696pt;mso-position-horizontal-relative:page;mso-position-vertical-relative:page;z-index:-2906" type="#_x0000_t202" filled="f" stroked="f">
            <v:textbox inset="0,0,0,0">
              <w:txbxContent>
                <w:p>
                  <w:pPr>
                    <w:spacing w:before="40" w:after="0" w:line="240" w:lineRule="auto"/>
                    <w:ind w:left="335" w:right="315"/>
                    <w:jc w:val="center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6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5.910919pt;margin-top:165.325211pt;width:340.157457pt;height:181.140696pt;mso-position-horizontal-relative:page;mso-position-vertical-relative:page;z-index:-2905" type="#_x0000_t202" filled="f" stroked="f">
            <v:textbox inset="0,0,0,0">
              <w:txbxContent>
                <w:p>
                  <w:pPr>
                    <w:spacing w:before="40" w:after="0" w:line="240" w:lineRule="auto"/>
                    <w:ind w:left="80" w:right="198"/>
                    <w:jc w:val="both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besch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eiben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die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Merkmale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eines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chemischen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Gleich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wic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anhand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aus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ähl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8" w:after="0" w:line="240" w:lineRule="auto"/>
                    <w:ind w:left="80" w:right="5756"/>
                    <w:jc w:val="both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tionen.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8" w:after="0" w:line="170" w:lineRule="exact"/>
                    <w:jc w:val="left"/>
                    <w:rPr>
                      <w:sz w:val="17"/>
                      <w:szCs w:val="17"/>
                    </w:rPr>
                  </w:pPr>
                  <w:rPr/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spacing w:before="0" w:after="0" w:line="248" w:lineRule="auto"/>
                    <w:ind w:left="80" w:right="104"/>
                    <w:jc w:val="both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erklä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anhand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aus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2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ähl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ea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1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tionen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5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die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Beei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flussung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6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des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chemischen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Gleich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wic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2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ts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nach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dem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Prinzip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2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on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Le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1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7"/>
                    </w:rPr>
                    <w:t>Ch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10"/>
                      <w:w w:val="107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7"/>
                    </w:rPr>
                    <w:t>telier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2"/>
                      <w:w w:val="107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auch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im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Zusammenhang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mit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einem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ech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nischen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9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4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ah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2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en.</w:t>
                  </w:r>
                </w:p>
                <w:p>
                  <w:pPr>
                    <w:spacing w:before="10" w:after="0" w:line="160" w:lineRule="exact"/>
                    <w:jc w:val="left"/>
                    <w:rPr>
                      <w:sz w:val="16"/>
                      <w:szCs w:val="16"/>
                    </w:rPr>
                  </w:pPr>
                  <w:rPr/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spacing w:before="0" w:after="0" w:line="240" w:lineRule="auto"/>
                    <w:ind w:left="80" w:right="256"/>
                    <w:jc w:val="both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beur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eilen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den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ö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6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ologischen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wie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ö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6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onomischen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Nut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4"/>
                      <w:w w:val="100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die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2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4"/>
                      <w:w w:val="100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der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Beein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-</w:t>
                  </w:r>
                </w:p>
                <w:p>
                  <w:pPr>
                    <w:spacing w:before="8" w:after="0" w:line="240" w:lineRule="auto"/>
                    <w:ind w:left="80" w:right="701"/>
                    <w:jc w:val="both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flussbar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6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eit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7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chemischer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Gleich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wic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2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tsla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einem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echnischen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9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4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ah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2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8" w:after="0" w:line="170" w:lineRule="exact"/>
                    <w:jc w:val="left"/>
                    <w:rPr>
                      <w:sz w:val="17"/>
                      <w:szCs w:val="17"/>
                    </w:rPr>
                  </w:pPr>
                  <w:rPr/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spacing w:before="0" w:after="0" w:line="240" w:lineRule="auto"/>
                    <w:ind w:left="80" w:right="126"/>
                    <w:jc w:val="both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anal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sie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beur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eilen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im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Zusammenhang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mit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der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j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eili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tion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der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Urhe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8" w:after="0" w:line="240" w:lineRule="auto"/>
                    <w:ind w:left="80" w:right="34"/>
                    <w:jc w:val="both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be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sch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ft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5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schiedene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Quellen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Da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ellung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ormen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den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ol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th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opo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ener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18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80" w:right="501"/>
                    <w:jc w:val="both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die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ol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eines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Eingrif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6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einen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offk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eislauf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7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mit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Blick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auf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Gleich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8" w:after="0" w:line="240" w:lineRule="auto"/>
                    <w:ind w:left="80" w:right="1823"/>
                    <w:jc w:val="both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wic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tsp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esse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in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tuell-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esellsch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ftlichen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6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Zusammenhän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en.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6.068359pt;margin-top:165.325211pt;width:76.5354pt;height:181.140696pt;mso-position-horizontal-relative:page;mso-position-vertical-relative:page;z-index:-2904" type="#_x0000_t202" filled="f" stroked="f">
            <v:textbox inset="0,0,0,0">
              <w:txbxContent>
                <w:p>
                  <w:pPr>
                    <w:spacing w:before="40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S7,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S15,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K10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18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S8,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S15,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K10</w:t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18" w:after="0" w:line="240" w:lineRule="exact"/>
                    <w:jc w:val="left"/>
                    <w:rPr>
                      <w:sz w:val="24"/>
                      <w:szCs w:val="24"/>
                    </w:rPr>
                  </w:pPr>
                  <w:rPr/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spacing w:before="0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B3,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B10,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B12,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E12</w:t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18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8" w:lineRule="auto"/>
                    <w:ind w:left="80" w:right="248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B2,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B4,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S5,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K1,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K2,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K3,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K4,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K12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1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8" w:lineRule="auto"/>
                    <w:ind w:left="80" w:right="279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B12,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B13,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B14,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S5,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E12,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K13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2.60376pt;margin-top:165.325211pt;width:76.535378pt;height:181.140696pt;mso-position-horizontal-relative:page;mso-position-vertical-relative:page;z-index:-2903" type="#_x0000_t202" filled="f" stroked="f">
            <v:textbox inset="0,0,0,0">
              <w:txbxContent>
                <w:p>
                  <w:pPr>
                    <w:spacing w:before="5" w:after="0" w:line="120" w:lineRule="exact"/>
                    <w:jc w:val="left"/>
                    <w:rPr>
                      <w:sz w:val="12"/>
                      <w:szCs w:val="12"/>
                    </w:rPr>
                  </w:pPr>
                  <w:rPr/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Medienbildung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8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(MB)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8" w:after="0" w:line="190" w:lineRule="exact"/>
                    <w:jc w:val="left"/>
                    <w:rPr>
                      <w:sz w:val="19"/>
                      <w:szCs w:val="19"/>
                    </w:rPr>
                  </w:pPr>
                  <w:rPr/>
                  <w:r>
                    <w:rPr>
                      <w:sz w:val="19"/>
                      <w:szCs w:val="19"/>
                    </w:rPr>
                  </w:r>
                </w:p>
                <w:p>
                  <w:pPr>
                    <w:spacing w:before="0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Bildung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für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nac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8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halti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twic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7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7505pt;margin-top:346.465912pt;width:138.897706pt;height:15.125pt;mso-position-horizontal-relative:page;mso-position-vertical-relative:page;z-index:-2902" type="#_x0000_t202" filled="f" stroked="f">
            <v:textbox inset="0,0,0,0">
              <w:txbxContent>
                <w:p>
                  <w:pPr>
                    <w:spacing w:before="39" w:after="0" w:line="240" w:lineRule="auto"/>
                    <w:ind w:left="80" w:right="-20"/>
                    <w:jc w:val="left"/>
                    <w:tabs>
                      <w:tab w:pos="840" w:val="left"/>
                    </w:tabs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UK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4.3</w:t>
                    <w:tab/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6"/>
                      <w:b/>
                      <w:bCs/>
                    </w:rPr>
                    <w:t>aber-Bo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6"/>
                      <w:w w:val="107"/>
                      <w:b/>
                      <w:bCs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10"/>
                      <w:b/>
                      <w:bCs/>
                    </w:rPr>
                    <w:t>ch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  <w:b/>
                      <w:bCs/>
                    </w:rPr>
                    <w:t>-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4"/>
                      <w:w w:val="100"/>
                      <w:b/>
                      <w:bCs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  <w:b/>
                      <w:bCs/>
                    </w:rPr>
                    <w:t>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7"/>
                      <w:w w:val="100"/>
                      <w:b/>
                      <w:bCs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  <w:b/>
                      <w:bCs/>
                    </w:rPr>
                    <w:t>ah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6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  <w:b/>
                      <w:bCs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1.648209pt;margin-top:346.465912pt;width:42.519708pt;height:15.125pt;mso-position-horizontal-relative:page;mso-position-vertical-relative:page;z-index:-2901" type="#_x0000_t202" filled="f" stroked="f">
            <v:textbox inset="0,0,0,0">
              <w:txbxContent>
                <w:p>
                  <w:pPr>
                    <w:spacing w:before="39" w:after="0" w:line="240" w:lineRule="auto"/>
                    <w:ind w:left="107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172-181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4.167908pt;margin-top:346.465912pt;width:41.743008pt;height:15.125pt;mso-position-horizontal-relative:page;mso-position-vertical-relative:page;z-index:-2900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5.910919pt;margin-top:346.465912pt;width:340.157457pt;height:15.125pt;mso-position-horizontal-relative:page;mso-position-vertical-relative:page;z-index:-2899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6.068359pt;margin-top:346.465912pt;width:76.5354pt;height:15.125pt;mso-position-horizontal-relative:page;mso-position-vertical-relative:page;z-index:-2898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2.60376pt;margin-top:346.465912pt;width:76.535378pt;height:15.125pt;mso-position-horizontal-relative:page;mso-position-vertical-relative:page;z-index:-2897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7505pt;margin-top:361.590912pt;width:138.897706pt;height:112.636894pt;mso-position-horizontal-relative:page;mso-position-vertical-relative:page;z-index:-2896" type="#_x0000_t202" filled="f" stroked="f">
            <v:textbox inset="0,0,0,0">
              <w:txbxContent>
                <w:p>
                  <w:pPr>
                    <w:spacing w:before="39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4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3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3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2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2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1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Die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echnische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8" w:after="0" w:line="240" w:lineRule="auto"/>
                    <w:ind w:left="874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Ammonia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these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8" w:after="0" w:line="170" w:lineRule="exact"/>
                    <w:jc w:val="left"/>
                    <w:rPr>
                      <w:sz w:val="17"/>
                      <w:szCs w:val="17"/>
                    </w:rPr>
                  </w:pPr>
                  <w:rPr/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spacing w:before="0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4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3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3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3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3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1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tionsbedingun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8" w:after="0" w:line="170" w:lineRule="exact"/>
                    <w:jc w:val="left"/>
                    <w:rPr>
                      <w:sz w:val="17"/>
                      <w:szCs w:val="17"/>
                    </w:rPr>
                  </w:pPr>
                  <w:rPr/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spacing w:before="0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4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3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3.4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13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ritz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7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3"/>
                    </w:rPr>
                    <w:t>Haber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8" w:after="0" w:line="170" w:lineRule="exact"/>
                    <w:jc w:val="left"/>
                    <w:rPr>
                      <w:sz w:val="17"/>
                      <w:szCs w:val="17"/>
                    </w:rPr>
                  </w:pPr>
                  <w:rPr/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spacing w:before="0" w:after="0" w:line="248" w:lineRule="auto"/>
                    <w:ind w:left="874" w:right="406" w:firstLine="-794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UK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4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3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3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3"/>
                      <w:w w:val="100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5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1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EX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3"/>
                      <w:w w:val="100"/>
                    </w:rPr>
                    <w:t>ß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echnische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these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on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Sc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5"/>
                      <w:w w:val="100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elsäu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1.648209pt;margin-top:361.590912pt;width:42.519708pt;height:112.636894pt;mso-position-horizontal-relative:page;mso-position-vertical-relative:page;z-index:-2895" type="#_x0000_t202" filled="f" stroked="f">
            <v:textbox inset="0,0,0,0">
              <w:txbxContent>
                <w:p>
                  <w:pPr>
                    <w:spacing w:before="39" w:after="0" w:line="240" w:lineRule="auto"/>
                    <w:ind w:left="107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174-175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18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107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176-177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8" w:after="0" w:line="170" w:lineRule="exact"/>
                    <w:jc w:val="left"/>
                    <w:rPr>
                      <w:sz w:val="17"/>
                      <w:szCs w:val="17"/>
                    </w:rPr>
                  </w:pPr>
                  <w:rPr/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spacing w:before="0" w:after="0" w:line="240" w:lineRule="auto"/>
                    <w:ind w:left="107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178-179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8" w:after="0" w:line="170" w:lineRule="exact"/>
                    <w:jc w:val="left"/>
                    <w:rPr>
                      <w:sz w:val="17"/>
                      <w:szCs w:val="17"/>
                    </w:rPr>
                  </w:pPr>
                  <w:rPr/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spacing w:before="0" w:after="0" w:line="240" w:lineRule="auto"/>
                    <w:ind w:left="107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180-181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4.167908pt;margin-top:361.590912pt;width:41.743008pt;height:112.636894pt;mso-position-horizontal-relative:page;mso-position-vertical-relative:page;z-index:-2894" type="#_x0000_t202" filled="f" stroked="f">
            <v:textbox inset="0,0,0,0">
              <w:txbxContent>
                <w:p>
                  <w:pPr>
                    <w:spacing w:before="39" w:after="0" w:line="240" w:lineRule="auto"/>
                    <w:ind w:left="335" w:right="315"/>
                    <w:jc w:val="center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6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5.910919pt;margin-top:361.590912pt;width:340.157457pt;height:112.636894pt;mso-position-horizontal-relative:page;mso-position-vertical-relative:page;z-index:-2893" type="#_x0000_t202" filled="f" stroked="f">
            <v:textbox inset="0,0,0,0">
              <w:txbxContent>
                <w:p>
                  <w:pPr>
                    <w:spacing w:before="39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besch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2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eiben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die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Merkmale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eines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chemischen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Gleich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wic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2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es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anhand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aus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2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ähl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er</w:t>
                  </w:r>
                </w:p>
                <w:p>
                  <w:pPr>
                    <w:spacing w:before="8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ea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1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tionen.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</w:r>
                </w:p>
                <w:p>
                  <w:pPr>
                    <w:spacing w:before="8" w:after="0" w:line="170" w:lineRule="exact"/>
                    <w:jc w:val="left"/>
                    <w:rPr>
                      <w:sz w:val="17"/>
                      <w:szCs w:val="17"/>
                    </w:rPr>
                  </w:pPr>
                  <w:rPr/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spacing w:before="0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erklä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anhand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aus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1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2"/>
                      <w:w w:val="100"/>
                    </w:rPr>
                    <w:t>w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ähl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3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ea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1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tionen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5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die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Beei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1"/>
                      <w:w w:val="100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flussung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6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des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chemischen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Gleich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-</w:t>
                  </w:r>
                </w:p>
                <w:p>
                  <w:pPr>
                    <w:spacing w:before="8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2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1"/>
                      <w:w w:val="100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wic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2"/>
                      <w:w w:val="100"/>
                    </w:rPr>
                    <w:t>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ts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nach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dem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Prinzip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2"/>
                      <w:w w:val="100"/>
                    </w:rPr>
                    <w:t>v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on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Le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12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7"/>
                    </w:rPr>
                    <w:t>Ch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10"/>
                      <w:w w:val="107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7"/>
                    </w:rPr>
                    <w:t>telier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2"/>
                      <w:w w:val="107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auch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im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Zusammenhang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mit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einem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ech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-</w:t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18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beur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2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eilen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den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ö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6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ologischen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wie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ö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6"/>
                      <w:w w:val="100"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onomischen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Nut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4"/>
                      <w:w w:val="100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und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die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2"/>
                      <w:w w:val="100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-4"/>
                      <w:w w:val="100"/>
                    </w:rPr>
                    <w:t>z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en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der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Beein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-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6.068359pt;margin-top:361.590912pt;width:76.5354pt;height:112.636894pt;mso-position-horizontal-relative:page;mso-position-vertical-relative:page;z-index:-2892" type="#_x0000_t202" filled="f" stroked="f">
            <v:textbox inset="0,0,0,0">
              <w:txbxContent>
                <w:p>
                  <w:pPr>
                    <w:spacing w:before="39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S7,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S15,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K10</w:t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18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S8,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S15,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K10</w:t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18" w:after="0" w:line="240" w:lineRule="exact"/>
                    <w:jc w:val="left"/>
                    <w:rPr>
                      <w:sz w:val="24"/>
                      <w:szCs w:val="24"/>
                    </w:rPr>
                  </w:pPr>
                  <w:rPr/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spacing w:before="0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B3,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B10,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B12,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spacing w:val="0"/>
                      <w:w w:val="100"/>
                    </w:rPr>
                    <w:t>E12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2.60376pt;margin-top:361.590912pt;width:76.535378pt;height:112.636894pt;mso-position-horizontal-relative:page;mso-position-vertical-relative:page;z-index:-2891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7505pt;margin-top:474.227814pt;width:138.897706pt;height:39.125pt;mso-position-horizontal-relative:page;mso-position-vertical-relative:page;z-index:-2890" type="#_x0000_t202" filled="f" stroked="f">
            <v:textbox inset="0,0,0,0">
              <w:txbxContent>
                <w:p>
                  <w:pPr>
                    <w:spacing w:before="38" w:after="0" w:line="240" w:lineRule="auto"/>
                    <w:ind w:left="80" w:right="-2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Summe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b/>
                      <w:bCs/>
                    </w:rPr>
                    <w:t>K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api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el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4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8" w:after="0" w:line="248" w:lineRule="auto"/>
                    <w:ind w:left="80" w:right="57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+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b/>
                      <w:bCs/>
                    </w:rPr>
                    <w:t>Übun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  <w:b/>
                      <w:bCs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b/>
                      <w:bCs/>
                    </w:rPr>
                    <w:t>en/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  <w:b/>
                      <w:bCs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b/>
                      <w:bCs/>
                    </w:rPr>
                    <w:t>ö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4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b/>
                      <w:bCs/>
                    </w:rPr>
                    <w:t>derun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4"/>
                      <w:w w:val="100"/>
                      <w:b/>
                      <w:bCs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b/>
                      <w:bCs/>
                    </w:rPr>
                    <w:t>/Diagnose/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16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-2"/>
                      <w:w w:val="100"/>
                      <w:b/>
                      <w:bCs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  <w:b/>
                      <w:bCs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1.648209pt;margin-top:474.227814pt;width:42.519708pt;height:39.125pt;mso-position-horizontal-relative:page;mso-position-vertical-relative:page;z-index:-2889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4.167908pt;margin-top:474.227814pt;width:41.743008pt;height:39.125pt;mso-position-horizontal-relative:page;mso-position-vertical-relative:page;z-index:-2888" type="#_x0000_t202" filled="f" stroked="f">
            <v:textbox inset="0,0,0,0">
              <w:txbxContent>
                <w:p>
                  <w:pPr>
                    <w:spacing w:before="38" w:after="0" w:line="240" w:lineRule="auto"/>
                    <w:ind w:left="287" w:right="267"/>
                    <w:jc w:val="center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14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8" w:after="0" w:line="240" w:lineRule="auto"/>
                    <w:ind w:left="266" w:right="246"/>
                    <w:jc w:val="center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+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231F20"/>
                      <w:spacing w:val="0"/>
                      <w:w w:val="100"/>
                    </w:rPr>
                    <w:t>4</w:t>
                  </w:r>
                  <w:r>
                    <w:rPr>
                      <w:rFonts w:ascii="Calibri" w:hAnsi="Calibri" w:cs="Calibri" w:eastAsia="Calibri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5.910919pt;margin-top:474.227814pt;width:340.157457pt;height:39.125pt;mso-position-horizontal-relative:page;mso-position-vertical-relative:page;z-index:-2887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6.068359pt;margin-top:474.227814pt;width:76.5354pt;height:39.125pt;mso-position-horizontal-relative:page;mso-position-vertical-relative:page;z-index:-2886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2.60376pt;margin-top:474.227814pt;width:76.535378pt;height:39.125pt;mso-position-horizontal-relative:page;mso-position-vertical-relative:page;z-index:-2885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362202pt;margin-top:28.935701pt;width:717.165pt;height:12pt;mso-position-horizontal-relative:page;mso-position-vertical-relative:page;z-index:-2884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</w:p>
    <w:sectPr>
      <w:pgSz w:w="16840" w:h="11920" w:orient="landscape"/>
      <w:pgMar w:top="1080" w:bottom="280" w:left="1140" w:right="11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charset w:val="0"/>
    <w:family w:val="roman"/>
    <w:pitch w:val="variable"/>
  </w:font>
  <w:font w:name="Arial">
    <w:charset w:val="0"/>
    <w:family w:val="auto"/>
    <w:pitch w:val="default"/>
  </w:font>
  <w:font w:name="Calibri">
    <w:charset w:val="0"/>
    <w:family w:val="auto"/>
    <w:pitch w:val="default"/>
  </w:font>
  <w:font w:name="Cambria"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theme" Target="theme/theme1.xml"/><Relationship Id="rId6" Type="http://schemas.openxmlformats.org/officeDocument/2006/relationships/settings" Target="setting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jpg"/><Relationship Id="rId12" Type="http://schemas.openxmlformats.org/officeDocument/2006/relationships/image" Target="media/image6.png"/><Relationship Id="rId13" Type="http://schemas.openxmlformats.org/officeDocument/2006/relationships/hyperlink" Target="http://www.ccbuchner.de/" TargetMode="External"/><Relationship Id="rId14" Type="http://schemas.openxmlformats.org/officeDocument/2006/relationships/hyperlink" Target="http://www.ccbuchner.de/" TargetMode="External"/><Relationship Id="rId15" Type="http://schemas.openxmlformats.org/officeDocument/2006/relationships/hyperlink" Target="http://www.ccbuchner.de/" TargetMode="External"/><Relationship Id="rId16" Type="http://schemas.openxmlformats.org/officeDocument/2006/relationships/hyperlink" Target="http://www.ccbuchner.de/" TargetMode="External"/><Relationship Id="rId17" Type="http://schemas.openxmlformats.org/officeDocument/2006/relationships/hyperlink" Target="http://www.ccbuchner.de/" TargetMode="External"/><Relationship Id="rId18" Type="http://schemas.openxmlformats.org/officeDocument/2006/relationships/hyperlink" Target="http://www.ccbuchner.de/" TargetMode="External"/><Relationship Id="rId19" Type="http://schemas.openxmlformats.org/officeDocument/2006/relationships/hyperlink" Target="http://www.ccbuchner.de/" TargetMode="External"/><Relationship Id="rId20" Type="http://schemas.openxmlformats.org/officeDocument/2006/relationships/hyperlink" Target="http://www.ccbuchner.de/" TargetMode="External"/><Relationship Id="rId21" Type="http://schemas.openxmlformats.org/officeDocument/2006/relationships/hyperlink" Target="http://www.ccbuchner.de/" TargetMode="External"/><Relationship Id="rId22" Type="http://schemas.openxmlformats.org/officeDocument/2006/relationships/hyperlink" Target="http://www.ccbuchner.de/" TargetMode="External"/><Relationship Id="rId23" Type="http://schemas.openxmlformats.org/officeDocument/2006/relationships/hyperlink" Target="http://www.ccbuchner.de/" TargetMode="External"/><Relationship Id="rId24" Type="http://schemas.openxmlformats.org/officeDocument/2006/relationships/hyperlink" Target="http://www.ccbuchner.de/" TargetMode="External"/><Relationship Id="rId25" Type="http://schemas.openxmlformats.org/officeDocument/2006/relationships/hyperlink" Target="http://www.ccbuchner.de/" TargetMode="External"/><Relationship Id="rId26" Type="http://schemas.openxmlformats.org/officeDocument/2006/relationships/hyperlink" Target="http://www.ccbuchner.de/" TargetMode="External"/><Relationship Id="rId27" Type="http://schemas.openxmlformats.org/officeDocument/2006/relationships/hyperlink" Target="http://www.ccbuchner.de/" TargetMode="External"/><Relationship Id="rId28" Type="http://schemas.openxmlformats.org/officeDocument/2006/relationships/hyperlink" Target="http://www.ccbuchner.de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Synopse_Chemie_06001_W6586_02.indd</dc:title>
  <dcterms:created xsi:type="dcterms:W3CDTF">2022-07-25T16:04:38Z</dcterms:created>
  <dcterms:modified xsi:type="dcterms:W3CDTF">2022-07-25T16:04:38Z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2022-07-25T00:00:00Z</vt:filetime>
  </property>
  <property fmtid="{D5CDD505-2E9C-101B-9397-08002B2CF9AE}" pid="3" name="LastSaved">
    <vt:filetime>2022-07-25T00:00:00Z</vt:filetime>
  </property>
</Properties>
</file>